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vsdx" ContentType="application/vnd.ms-visio.drawing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4FA" w:rsidRDefault="009B14FA" w:rsidP="00E762AE">
      <w:pPr>
        <w:jc w:val="center"/>
        <w:rPr>
          <w:rFonts w:ascii="黑体" w:eastAsia="黑体" w:hAnsi="黑体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s1026" type="#_x0000_t75" style="position:absolute;left:0;text-align:left;margin-left:401pt;margin-top:-.05pt;width:81.65pt;height:36.55pt;z-index:251658240;visibility:visible">
            <v:imagedata r:id="rId7" o:title=""/>
          </v:shape>
        </w:pict>
      </w:r>
    </w:p>
    <w:p w:rsidR="009B14FA" w:rsidRDefault="009B14FA" w:rsidP="00E762AE">
      <w:pPr>
        <w:jc w:val="center"/>
        <w:rPr>
          <w:rFonts w:ascii="黑体" w:eastAsia="黑体" w:hAnsi="黑体"/>
          <w:sz w:val="32"/>
          <w:szCs w:val="32"/>
        </w:rPr>
      </w:pPr>
    </w:p>
    <w:p w:rsidR="009B14FA" w:rsidRDefault="009B14FA" w:rsidP="00E762AE">
      <w:pPr>
        <w:jc w:val="center"/>
        <w:rPr>
          <w:rFonts w:ascii="黑体" w:eastAsia="黑体" w:hAnsi="黑体"/>
          <w:sz w:val="32"/>
          <w:szCs w:val="32"/>
        </w:rPr>
      </w:pPr>
    </w:p>
    <w:p w:rsidR="009B14FA" w:rsidRDefault="009B14FA" w:rsidP="00E762AE">
      <w:pPr>
        <w:jc w:val="center"/>
        <w:rPr>
          <w:rFonts w:ascii="黑体" w:eastAsia="黑体" w:hAnsi="黑体"/>
          <w:sz w:val="32"/>
          <w:szCs w:val="32"/>
        </w:rPr>
      </w:pPr>
    </w:p>
    <w:p w:rsidR="009B14FA" w:rsidRDefault="009B14FA" w:rsidP="00E762AE">
      <w:pPr>
        <w:jc w:val="center"/>
        <w:rPr>
          <w:rFonts w:ascii="黑体" w:eastAsia="黑体" w:hAnsi="黑体"/>
          <w:sz w:val="32"/>
          <w:szCs w:val="32"/>
        </w:rPr>
      </w:pPr>
    </w:p>
    <w:p w:rsidR="009B14FA" w:rsidRDefault="009B14FA" w:rsidP="00E762AE">
      <w:pPr>
        <w:jc w:val="center"/>
        <w:rPr>
          <w:rFonts w:ascii="黑体" w:eastAsia="黑体" w:hAnsi="黑体"/>
          <w:sz w:val="32"/>
          <w:szCs w:val="32"/>
        </w:rPr>
      </w:pPr>
    </w:p>
    <w:p w:rsidR="009B14FA" w:rsidRDefault="009B14FA" w:rsidP="00E762AE">
      <w:pPr>
        <w:jc w:val="center"/>
        <w:rPr>
          <w:rFonts w:ascii="黑体" w:eastAsia="黑体" w:hAnsi="黑体"/>
          <w:sz w:val="32"/>
          <w:szCs w:val="32"/>
        </w:rPr>
      </w:pPr>
    </w:p>
    <w:p w:rsidR="009B14FA" w:rsidRDefault="009B14FA" w:rsidP="00E762AE">
      <w:pPr>
        <w:jc w:val="center"/>
        <w:rPr>
          <w:rFonts w:ascii="黑体" w:eastAsia="黑体" w:hAnsi="黑体"/>
          <w:sz w:val="32"/>
          <w:szCs w:val="32"/>
        </w:rPr>
      </w:pPr>
    </w:p>
    <w:p w:rsidR="009B14FA" w:rsidRDefault="009B14FA" w:rsidP="00E762AE">
      <w:pPr>
        <w:jc w:val="center"/>
        <w:rPr>
          <w:rFonts w:ascii="黑体" w:eastAsia="黑体" w:hAnsi="黑体"/>
          <w:sz w:val="32"/>
          <w:szCs w:val="32"/>
        </w:rPr>
      </w:pPr>
    </w:p>
    <w:p w:rsidR="009B14FA" w:rsidRDefault="009B14FA" w:rsidP="00E762AE">
      <w:pPr>
        <w:jc w:val="center"/>
        <w:rPr>
          <w:rFonts w:ascii="黑体" w:eastAsia="黑体" w:hAnsi="黑体"/>
          <w:sz w:val="52"/>
          <w:szCs w:val="52"/>
        </w:rPr>
      </w:pPr>
      <w:r>
        <w:rPr>
          <w:rFonts w:ascii="黑体" w:eastAsia="黑体" w:hAnsi="黑体" w:hint="eastAsia"/>
          <w:sz w:val="52"/>
          <w:szCs w:val="52"/>
        </w:rPr>
        <w:t>在线面试操作手册</w:t>
      </w:r>
    </w:p>
    <w:p w:rsidR="009B14FA" w:rsidRPr="00AE5721" w:rsidRDefault="009B14FA" w:rsidP="00E762AE">
      <w:pPr>
        <w:jc w:val="center"/>
        <w:rPr>
          <w:rFonts w:ascii="黑体" w:eastAsia="黑体" w:hAnsi="黑体"/>
          <w:sz w:val="52"/>
          <w:szCs w:val="52"/>
        </w:rPr>
      </w:pPr>
      <w:r>
        <w:rPr>
          <w:rFonts w:ascii="黑体" w:eastAsia="黑体" w:hAnsi="黑体" w:hint="eastAsia"/>
          <w:sz w:val="52"/>
          <w:szCs w:val="52"/>
        </w:rPr>
        <w:t>（考生版）</w:t>
      </w:r>
    </w:p>
    <w:p w:rsidR="009B14FA" w:rsidRPr="000D1493" w:rsidRDefault="009B14FA" w:rsidP="00F17D00">
      <w:pPr>
        <w:jc w:val="center"/>
        <w:rPr>
          <w:rFonts w:eastAsia="黑体"/>
          <w:sz w:val="32"/>
          <w:szCs w:val="32"/>
        </w:rPr>
        <w:sectPr w:rsidR="009B14FA" w:rsidRPr="000D1493" w:rsidSect="002A2FBC">
          <w:footerReference w:type="default" r:id="rId8"/>
          <w:pgSz w:w="11907" w:h="16839" w:code="9"/>
          <w:pgMar w:top="1134" w:right="1077" w:bottom="1134" w:left="1077" w:header="510" w:footer="567" w:gutter="0"/>
          <w:cols w:space="425"/>
          <w:titlePg/>
          <w:docGrid w:type="lines" w:linePitch="326"/>
        </w:sectPr>
      </w:pPr>
    </w:p>
    <w:p w:rsidR="009B14FA" w:rsidRDefault="009B14FA" w:rsidP="00B07FF6">
      <w:pPr>
        <w:pStyle w:val="TOCHeading"/>
        <w:spacing w:before="0"/>
        <w:jc w:val="center"/>
      </w:pPr>
      <w:r>
        <w:rPr>
          <w:rFonts w:hint="eastAsia"/>
          <w:lang w:val="zh-CN"/>
        </w:rPr>
        <w:t>目录</w:t>
      </w:r>
    </w:p>
    <w:p w:rsidR="009B14FA" w:rsidRDefault="009B14FA">
      <w:pPr>
        <w:pStyle w:val="TOC1"/>
        <w:tabs>
          <w:tab w:val="left" w:pos="460"/>
          <w:tab w:val="right" w:leader="dot" w:pos="9743"/>
        </w:tabs>
        <w:rPr>
          <w:rFonts w:ascii="Calibri" w:eastAsia="宋体" w:hAnsi="Calibri"/>
          <w:noProof/>
          <w:sz w:val="21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8822673" w:history="1">
        <w:r w:rsidRPr="004B278A">
          <w:rPr>
            <w:rStyle w:val="Hyperlink"/>
            <w:noProof/>
          </w:rPr>
          <w:t>1</w:t>
        </w:r>
        <w:r>
          <w:rPr>
            <w:rFonts w:ascii="Calibri" w:eastAsia="宋体" w:hAnsi="Calibri"/>
            <w:noProof/>
            <w:sz w:val="21"/>
            <w:szCs w:val="22"/>
          </w:rPr>
          <w:tab/>
        </w:r>
        <w:r w:rsidRPr="004B278A">
          <w:rPr>
            <w:rStyle w:val="Hyperlink"/>
            <w:rFonts w:hint="eastAsia"/>
            <w:noProof/>
          </w:rPr>
          <w:t>准备工作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_Toc38822673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9B14FA" w:rsidRDefault="009B14FA">
      <w:pPr>
        <w:pStyle w:val="TOC2"/>
        <w:tabs>
          <w:tab w:val="left" w:pos="840"/>
          <w:tab w:val="right" w:leader="dot" w:pos="9743"/>
        </w:tabs>
        <w:rPr>
          <w:rFonts w:ascii="Calibri" w:eastAsia="宋体" w:hAnsi="Calibri"/>
          <w:noProof/>
          <w:sz w:val="21"/>
          <w:szCs w:val="22"/>
        </w:rPr>
      </w:pPr>
      <w:hyperlink w:anchor="_Toc38822674" w:history="1">
        <w:r w:rsidRPr="004B278A">
          <w:rPr>
            <w:rStyle w:val="Hyperlink"/>
            <w:noProof/>
          </w:rPr>
          <w:t>1.1</w:t>
        </w:r>
        <w:r>
          <w:rPr>
            <w:rFonts w:ascii="Calibri" w:eastAsia="宋体" w:hAnsi="Calibri"/>
            <w:noProof/>
            <w:sz w:val="21"/>
            <w:szCs w:val="22"/>
          </w:rPr>
          <w:tab/>
        </w:r>
        <w:r w:rsidRPr="004B278A">
          <w:rPr>
            <w:rStyle w:val="Hyperlink"/>
            <w:rFonts w:hint="eastAsia"/>
            <w:noProof/>
          </w:rPr>
          <w:t>下载</w:t>
        </w:r>
        <w:r w:rsidRPr="004B278A">
          <w:rPr>
            <w:rStyle w:val="Hyperlink"/>
            <w:noProof/>
          </w:rPr>
          <w:t>ZOOM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_Toc38822674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9B14FA" w:rsidRDefault="009B14FA">
      <w:pPr>
        <w:pStyle w:val="TOC1"/>
        <w:tabs>
          <w:tab w:val="left" w:pos="460"/>
          <w:tab w:val="right" w:leader="dot" w:pos="9743"/>
        </w:tabs>
        <w:rPr>
          <w:rFonts w:ascii="Calibri" w:eastAsia="宋体" w:hAnsi="Calibri"/>
          <w:noProof/>
          <w:sz w:val="21"/>
          <w:szCs w:val="22"/>
        </w:rPr>
      </w:pPr>
      <w:hyperlink w:anchor="_Toc38822675" w:history="1">
        <w:r w:rsidRPr="004B278A">
          <w:rPr>
            <w:rStyle w:val="Hyperlink"/>
            <w:noProof/>
          </w:rPr>
          <w:t>2</w:t>
        </w:r>
        <w:r>
          <w:rPr>
            <w:rFonts w:ascii="Calibri" w:eastAsia="宋体" w:hAnsi="Calibri"/>
            <w:noProof/>
            <w:sz w:val="21"/>
            <w:szCs w:val="22"/>
          </w:rPr>
          <w:tab/>
        </w:r>
        <w:r w:rsidRPr="004B278A">
          <w:rPr>
            <w:rStyle w:val="Hyperlink"/>
            <w:rFonts w:hint="eastAsia"/>
            <w:noProof/>
          </w:rPr>
          <w:t>在线面试操作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_Toc38822675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9B14FA" w:rsidRDefault="009B14FA">
      <w:pPr>
        <w:pStyle w:val="TOC2"/>
        <w:tabs>
          <w:tab w:val="left" w:pos="840"/>
          <w:tab w:val="right" w:leader="dot" w:pos="9743"/>
        </w:tabs>
        <w:rPr>
          <w:rFonts w:ascii="Calibri" w:eastAsia="宋体" w:hAnsi="Calibri"/>
          <w:noProof/>
          <w:sz w:val="21"/>
          <w:szCs w:val="22"/>
        </w:rPr>
      </w:pPr>
      <w:hyperlink w:anchor="_Toc38822676" w:history="1">
        <w:r w:rsidRPr="004B278A">
          <w:rPr>
            <w:rStyle w:val="Hyperlink"/>
            <w:noProof/>
          </w:rPr>
          <w:t>2.1</w:t>
        </w:r>
        <w:r>
          <w:rPr>
            <w:rFonts w:ascii="Calibri" w:eastAsia="宋体" w:hAnsi="Calibri"/>
            <w:noProof/>
            <w:sz w:val="21"/>
            <w:szCs w:val="22"/>
          </w:rPr>
          <w:tab/>
        </w:r>
        <w:r w:rsidRPr="004B278A">
          <w:rPr>
            <w:rStyle w:val="Hyperlink"/>
            <w:rFonts w:hint="eastAsia"/>
            <w:noProof/>
          </w:rPr>
          <w:t>访问方式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_Toc38822676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B14FA" w:rsidRDefault="009B14FA">
      <w:pPr>
        <w:pStyle w:val="TOC2"/>
        <w:tabs>
          <w:tab w:val="left" w:pos="840"/>
          <w:tab w:val="right" w:leader="dot" w:pos="9743"/>
        </w:tabs>
        <w:rPr>
          <w:rFonts w:ascii="Calibri" w:eastAsia="宋体" w:hAnsi="Calibri"/>
          <w:noProof/>
          <w:sz w:val="21"/>
          <w:szCs w:val="22"/>
        </w:rPr>
      </w:pPr>
      <w:hyperlink w:anchor="_Toc38822677" w:history="1">
        <w:r w:rsidRPr="004B278A">
          <w:rPr>
            <w:rStyle w:val="Hyperlink"/>
            <w:noProof/>
          </w:rPr>
          <w:t>2.2</w:t>
        </w:r>
        <w:r>
          <w:rPr>
            <w:rFonts w:ascii="Calibri" w:eastAsia="宋体" w:hAnsi="Calibri"/>
            <w:noProof/>
            <w:sz w:val="21"/>
            <w:szCs w:val="22"/>
          </w:rPr>
          <w:tab/>
        </w:r>
        <w:r w:rsidRPr="004B278A">
          <w:rPr>
            <w:rStyle w:val="Hyperlink"/>
            <w:rFonts w:hint="eastAsia"/>
            <w:noProof/>
          </w:rPr>
          <w:t>系统登录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_Toc38822677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B14FA" w:rsidRDefault="009B14FA">
      <w:pPr>
        <w:pStyle w:val="TOC2"/>
        <w:tabs>
          <w:tab w:val="left" w:pos="840"/>
          <w:tab w:val="right" w:leader="dot" w:pos="9743"/>
        </w:tabs>
        <w:rPr>
          <w:rFonts w:ascii="Calibri" w:eastAsia="宋体" w:hAnsi="Calibri"/>
          <w:noProof/>
          <w:sz w:val="21"/>
          <w:szCs w:val="22"/>
        </w:rPr>
      </w:pPr>
      <w:hyperlink w:anchor="_Toc38822678" w:history="1">
        <w:r w:rsidRPr="004B278A">
          <w:rPr>
            <w:rStyle w:val="Hyperlink"/>
            <w:noProof/>
          </w:rPr>
          <w:t>2.3</w:t>
        </w:r>
        <w:r>
          <w:rPr>
            <w:rFonts w:ascii="Calibri" w:eastAsia="宋体" w:hAnsi="Calibri"/>
            <w:noProof/>
            <w:sz w:val="21"/>
            <w:szCs w:val="22"/>
          </w:rPr>
          <w:tab/>
        </w:r>
        <w:r w:rsidRPr="004B278A">
          <w:rPr>
            <w:rStyle w:val="Hyperlink"/>
            <w:rFonts w:hint="eastAsia"/>
            <w:noProof/>
          </w:rPr>
          <w:t>进入在线面试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_Toc38822678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B14FA" w:rsidRDefault="009B14FA">
      <w:pPr>
        <w:pStyle w:val="TOC2"/>
        <w:tabs>
          <w:tab w:val="left" w:pos="840"/>
          <w:tab w:val="right" w:leader="dot" w:pos="9743"/>
        </w:tabs>
        <w:rPr>
          <w:rFonts w:ascii="Calibri" w:eastAsia="宋体" w:hAnsi="Calibri"/>
          <w:noProof/>
          <w:sz w:val="21"/>
          <w:szCs w:val="22"/>
        </w:rPr>
      </w:pPr>
      <w:hyperlink w:anchor="_Toc38822679" w:history="1">
        <w:r w:rsidRPr="004B278A">
          <w:rPr>
            <w:rStyle w:val="Hyperlink"/>
            <w:noProof/>
          </w:rPr>
          <w:t>2.1</w:t>
        </w:r>
        <w:r>
          <w:rPr>
            <w:rFonts w:ascii="Calibri" w:eastAsia="宋体" w:hAnsi="Calibri"/>
            <w:noProof/>
            <w:sz w:val="21"/>
            <w:szCs w:val="22"/>
          </w:rPr>
          <w:tab/>
        </w:r>
        <w:r w:rsidRPr="004B278A">
          <w:rPr>
            <w:rStyle w:val="Hyperlink"/>
            <w:rFonts w:hint="eastAsia"/>
            <w:noProof/>
          </w:rPr>
          <w:t>在线面试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_Toc38822679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B14FA" w:rsidRDefault="009B14FA">
      <w:pPr>
        <w:pStyle w:val="TOC2"/>
        <w:tabs>
          <w:tab w:val="left" w:pos="840"/>
          <w:tab w:val="right" w:leader="dot" w:pos="9743"/>
        </w:tabs>
        <w:rPr>
          <w:rFonts w:ascii="Calibri" w:eastAsia="宋体" w:hAnsi="Calibri"/>
          <w:noProof/>
          <w:sz w:val="21"/>
          <w:szCs w:val="22"/>
        </w:rPr>
      </w:pPr>
      <w:hyperlink w:anchor="_Toc38822680" w:history="1">
        <w:r w:rsidRPr="004B278A">
          <w:rPr>
            <w:rStyle w:val="Hyperlink"/>
            <w:noProof/>
          </w:rPr>
          <w:t>2.2</w:t>
        </w:r>
        <w:r>
          <w:rPr>
            <w:rFonts w:ascii="Calibri" w:eastAsia="宋体" w:hAnsi="Calibri"/>
            <w:noProof/>
            <w:sz w:val="21"/>
            <w:szCs w:val="22"/>
          </w:rPr>
          <w:tab/>
        </w:r>
        <w:r w:rsidRPr="004B278A">
          <w:rPr>
            <w:rStyle w:val="Hyperlink"/>
            <w:rFonts w:hint="eastAsia"/>
            <w:noProof/>
          </w:rPr>
          <w:t>进入</w:t>
        </w:r>
        <w:r w:rsidRPr="004B278A">
          <w:rPr>
            <w:rStyle w:val="Hyperlink"/>
            <w:noProof/>
          </w:rPr>
          <w:t>ZOOM</w:t>
        </w:r>
        <w:r w:rsidRPr="004B278A">
          <w:rPr>
            <w:rStyle w:val="Hyperlink"/>
            <w:rFonts w:hint="eastAsia"/>
            <w:noProof/>
          </w:rPr>
          <w:t>视频会议软件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_Toc38822680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B14FA" w:rsidRDefault="009B14FA">
      <w:pPr>
        <w:pStyle w:val="TOC3"/>
        <w:tabs>
          <w:tab w:val="left" w:pos="1260"/>
          <w:tab w:val="right" w:leader="dot" w:pos="9743"/>
        </w:tabs>
        <w:rPr>
          <w:rFonts w:ascii="Calibri" w:eastAsia="宋体" w:hAnsi="Calibri"/>
          <w:noProof/>
          <w:sz w:val="21"/>
          <w:szCs w:val="22"/>
        </w:rPr>
      </w:pPr>
      <w:hyperlink w:anchor="_Toc38822681" w:history="1">
        <w:r w:rsidRPr="004B278A">
          <w:rPr>
            <w:rStyle w:val="Hyperlink"/>
            <w:noProof/>
          </w:rPr>
          <w:t>2.2.1</w:t>
        </w:r>
        <w:r>
          <w:rPr>
            <w:rFonts w:ascii="Calibri" w:eastAsia="宋体" w:hAnsi="Calibri"/>
            <w:noProof/>
            <w:sz w:val="21"/>
            <w:szCs w:val="22"/>
          </w:rPr>
          <w:tab/>
        </w:r>
        <w:r w:rsidRPr="004B278A">
          <w:rPr>
            <w:rStyle w:val="Hyperlink"/>
            <w:rFonts w:hint="eastAsia"/>
            <w:noProof/>
          </w:rPr>
          <w:t>电脑端进入</w:t>
        </w:r>
        <w:r w:rsidRPr="004B278A">
          <w:rPr>
            <w:rStyle w:val="Hyperlink"/>
            <w:noProof/>
          </w:rPr>
          <w:t>zoom</w:t>
        </w:r>
        <w:r w:rsidRPr="004B278A">
          <w:rPr>
            <w:rStyle w:val="Hyperlink"/>
            <w:rFonts w:hint="eastAsia"/>
            <w:noProof/>
          </w:rPr>
          <w:t>会议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_Toc38822681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B14FA" w:rsidRDefault="009B14FA">
      <w:pPr>
        <w:pStyle w:val="TOC3"/>
        <w:tabs>
          <w:tab w:val="left" w:pos="1260"/>
          <w:tab w:val="right" w:leader="dot" w:pos="9743"/>
        </w:tabs>
        <w:rPr>
          <w:rFonts w:ascii="Calibri" w:eastAsia="宋体" w:hAnsi="Calibri"/>
          <w:noProof/>
          <w:sz w:val="21"/>
          <w:szCs w:val="22"/>
        </w:rPr>
      </w:pPr>
      <w:hyperlink w:anchor="_Toc38822682" w:history="1">
        <w:r w:rsidRPr="004B278A">
          <w:rPr>
            <w:rStyle w:val="Hyperlink"/>
            <w:noProof/>
          </w:rPr>
          <w:t>2.2.2</w:t>
        </w:r>
        <w:r>
          <w:rPr>
            <w:rFonts w:ascii="Calibri" w:eastAsia="宋体" w:hAnsi="Calibri"/>
            <w:noProof/>
            <w:sz w:val="21"/>
            <w:szCs w:val="22"/>
          </w:rPr>
          <w:tab/>
        </w:r>
        <w:r w:rsidRPr="004B278A">
          <w:rPr>
            <w:rStyle w:val="Hyperlink"/>
            <w:rFonts w:hint="eastAsia"/>
            <w:noProof/>
          </w:rPr>
          <w:t>手机进入</w:t>
        </w:r>
        <w:r w:rsidRPr="004B278A">
          <w:rPr>
            <w:rStyle w:val="Hyperlink"/>
            <w:noProof/>
          </w:rPr>
          <w:t>zoom</w:t>
        </w:r>
        <w:r w:rsidRPr="004B278A">
          <w:rPr>
            <w:rStyle w:val="Hyperlink"/>
            <w:rFonts w:hint="eastAsia"/>
            <w:noProof/>
          </w:rPr>
          <w:t>会议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_Toc38822682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B14FA" w:rsidRDefault="009B14FA" w:rsidP="009727A8">
      <w:r>
        <w:fldChar w:fldCharType="end"/>
      </w:r>
    </w:p>
    <w:p w:rsidR="009B14FA" w:rsidRDefault="009B14FA" w:rsidP="006B47AD">
      <w:pPr>
        <w:rPr>
          <w:lang/>
        </w:rPr>
        <w:sectPr w:rsidR="009B14FA" w:rsidSect="00CD5C24">
          <w:headerReference w:type="default" r:id="rId9"/>
          <w:footerReference w:type="default" r:id="rId10"/>
          <w:pgSz w:w="11907" w:h="16839" w:code="9"/>
          <w:pgMar w:top="1134" w:right="1077" w:bottom="1134" w:left="1077" w:header="510" w:footer="567" w:gutter="0"/>
          <w:pgNumType w:fmt="upperRoman" w:start="1"/>
          <w:cols w:space="425"/>
          <w:docGrid w:type="lines" w:linePitch="326"/>
        </w:sectPr>
      </w:pPr>
    </w:p>
    <w:p w:rsidR="009B14FA" w:rsidRDefault="009B14FA" w:rsidP="008925E4">
      <w:pPr>
        <w:pStyle w:val="Heading1"/>
      </w:pPr>
      <w:bookmarkStart w:id="0" w:name="_Toc38822673"/>
      <w:r>
        <w:rPr>
          <w:rFonts w:hint="eastAsia"/>
          <w:lang/>
        </w:rPr>
        <w:t>准备工作</w:t>
      </w:r>
      <w:bookmarkEnd w:id="0"/>
    </w:p>
    <w:p w:rsidR="009B14FA" w:rsidRPr="009933A9" w:rsidRDefault="009B14FA" w:rsidP="00DB4478">
      <w:pPr>
        <w:pStyle w:val="Heading2"/>
        <w:spacing w:after="326"/>
      </w:pPr>
      <w:bookmarkStart w:id="1" w:name="_Toc38822674"/>
      <w:r>
        <w:rPr>
          <w:rFonts w:hint="eastAsia"/>
        </w:rPr>
        <w:t>下载</w:t>
      </w:r>
      <w:r w:rsidRPr="009933A9">
        <w:t>ZOOM</w:t>
      </w:r>
      <w:bookmarkEnd w:id="1"/>
      <w:r w:rsidRPr="009933A9">
        <w:t xml:space="preserve"> </w:t>
      </w:r>
    </w:p>
    <w:p w:rsidR="009B14FA" w:rsidRPr="00DB4478" w:rsidRDefault="009B14FA" w:rsidP="008925E4">
      <w:pPr>
        <w:ind w:firstLine="480"/>
      </w:pPr>
      <w:r>
        <w:rPr>
          <w:rFonts w:hint="eastAsia"/>
          <w:lang w:val="zh-CN"/>
        </w:rPr>
        <w:t>访问网站</w:t>
      </w:r>
      <w:hyperlink r:id="rId11" w:history="1">
        <w:r>
          <w:rPr>
            <w:rStyle w:val="Hyperlink"/>
          </w:rPr>
          <w:t>https://cernet.zoom.com.cn/download</w:t>
        </w:r>
      </w:hyperlink>
      <w:r>
        <w:rPr>
          <w:rFonts w:hint="eastAsia"/>
          <w:lang w:val="zh-CN"/>
        </w:rPr>
        <w:t>下载</w:t>
      </w:r>
      <w:r w:rsidRPr="00DB4478">
        <w:t>zoom</w:t>
      </w:r>
      <w:r>
        <w:rPr>
          <w:rFonts w:hint="eastAsia"/>
          <w:lang w:val="zh-CN"/>
        </w:rPr>
        <w:t>软件并安装</w:t>
      </w:r>
      <w:r w:rsidRPr="00DB4478">
        <w:rPr>
          <w:rFonts w:hint="eastAsia"/>
        </w:rPr>
        <w:t>，</w:t>
      </w:r>
      <w:r>
        <w:rPr>
          <w:rFonts w:hint="eastAsia"/>
          <w:lang w:val="zh-CN"/>
        </w:rPr>
        <w:t>支持电脑端、手机端下载。</w:t>
      </w:r>
    </w:p>
    <w:p w:rsidR="009B14FA" w:rsidRPr="00CF3516" w:rsidRDefault="009B14FA" w:rsidP="00CF3516">
      <w:pPr>
        <w:ind w:firstLine="480"/>
        <w:rPr>
          <w:color w:val="FF0000"/>
          <w:lang w:val="zh-CN"/>
        </w:rPr>
      </w:pPr>
      <w:r w:rsidRPr="00226D43">
        <w:rPr>
          <w:rFonts w:hint="eastAsia"/>
          <w:color w:val="FF0000"/>
        </w:rPr>
        <w:t>注：</w:t>
      </w:r>
      <w:r>
        <w:rPr>
          <w:rFonts w:hint="eastAsia"/>
          <w:color w:val="FF0000"/>
        </w:rPr>
        <w:t>考生</w:t>
      </w:r>
      <w:r w:rsidRPr="00226D43">
        <w:rPr>
          <w:rFonts w:hint="eastAsia"/>
          <w:color w:val="FF0000"/>
        </w:rPr>
        <w:t>下载</w:t>
      </w:r>
      <w:r>
        <w:rPr>
          <w:rFonts w:hint="eastAsia"/>
          <w:color w:val="FF0000"/>
        </w:rPr>
        <w:t>并安装</w:t>
      </w:r>
      <w:r w:rsidRPr="00226D43">
        <w:rPr>
          <w:color w:val="FF0000"/>
        </w:rPr>
        <w:t>zoom</w:t>
      </w:r>
      <w:r w:rsidRPr="00226D43">
        <w:rPr>
          <w:rFonts w:hint="eastAsia"/>
          <w:color w:val="FF0000"/>
        </w:rPr>
        <w:t>即可，</w:t>
      </w:r>
      <w:r w:rsidRPr="00E16CE0">
        <w:rPr>
          <w:rFonts w:hint="eastAsia"/>
          <w:color w:val="FF0000"/>
        </w:rPr>
        <w:t>不允许考生注册、登录</w:t>
      </w:r>
      <w:r w:rsidRPr="00226D43">
        <w:rPr>
          <w:color w:val="FF0000"/>
        </w:rPr>
        <w:t>zoom</w:t>
      </w:r>
      <w:r w:rsidRPr="00226D43">
        <w:rPr>
          <w:rFonts w:hint="eastAsia"/>
          <w:color w:val="FF0000"/>
        </w:rPr>
        <w:t>软件。</w:t>
      </w:r>
    </w:p>
    <w:p w:rsidR="009B14FA" w:rsidRDefault="009B14FA" w:rsidP="008925E4">
      <w:pPr>
        <w:pStyle w:val="a1"/>
        <w:rPr>
          <w:lang w:val="zh-CN"/>
        </w:rPr>
      </w:pPr>
      <w:r w:rsidRPr="000D288D">
        <w:pict>
          <v:shape id="图片 31" o:spid="_x0000_i1027" type="#_x0000_t75" style="width:243pt;height:261.75pt;visibility:visible" o:bordertopcolor="#4f81bd" o:borderleftcolor="#4f81bd" o:borderbottomcolor="#4f81bd" o:borderrightcolor="#4f81bd">
            <v:imagedata r:id="rId12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9B14FA" w:rsidRDefault="009B14FA" w:rsidP="00D16CB5">
      <w:pPr>
        <w:pStyle w:val="a"/>
        <w:spacing w:after="326"/>
      </w:pPr>
      <w:r>
        <w:rPr>
          <w:rFonts w:hint="eastAsia"/>
        </w:rPr>
        <w:t>手机下载</w:t>
      </w:r>
    </w:p>
    <w:p w:rsidR="009B14FA" w:rsidRDefault="009B14FA" w:rsidP="00CF3516">
      <w:pPr>
        <w:jc w:val="center"/>
      </w:pPr>
      <w:r w:rsidRPr="002B71E1">
        <w:rPr>
          <w:noProof/>
        </w:rPr>
        <w:pict>
          <v:shape id="图片 11" o:spid="_x0000_i1028" type="#_x0000_t75" style="width:450.75pt;height:240.75pt;visibility:visible">
            <v:imagedata r:id="rId13" o:title=""/>
          </v:shape>
        </w:pict>
      </w:r>
    </w:p>
    <w:p w:rsidR="009B14FA" w:rsidRDefault="009B14FA" w:rsidP="00CF3516">
      <w:pPr>
        <w:pStyle w:val="a"/>
        <w:spacing w:after="326"/>
      </w:pPr>
      <w:r>
        <w:rPr>
          <w:rFonts w:hint="eastAsia"/>
        </w:rPr>
        <w:t>电脑下载</w:t>
      </w:r>
    </w:p>
    <w:p w:rsidR="009B14FA" w:rsidRDefault="009B14FA" w:rsidP="006D7B53">
      <w:pPr>
        <w:pStyle w:val="Heading1"/>
        <w:rPr>
          <w:lang/>
        </w:rPr>
      </w:pPr>
      <w:bookmarkStart w:id="2" w:name="_Toc38822675"/>
      <w:r>
        <w:rPr>
          <w:rFonts w:hint="eastAsia"/>
          <w:lang/>
        </w:rPr>
        <w:t>在线面试操作</w:t>
      </w:r>
      <w:bookmarkEnd w:id="2"/>
    </w:p>
    <w:p w:rsidR="009B14FA" w:rsidRDefault="009B14FA" w:rsidP="0021659C">
      <w:pPr>
        <w:jc w:val="center"/>
      </w:pPr>
      <w:r>
        <w:object w:dxaOrig="9045" w:dyaOrig="13530">
          <v:shape id="_x0000_i1029" type="#_x0000_t75" style="width:443.25pt;height:669.75pt" o:ole="">
            <v:imagedata r:id="rId14" o:title=""/>
          </v:shape>
          <o:OLEObject Type="Embed" ProgID="Visio.Drawing.15" ShapeID="_x0000_i1029" DrawAspect="Content" ObjectID="_1650378349" r:id="rId15"/>
        </w:object>
      </w:r>
    </w:p>
    <w:p w:rsidR="009B14FA" w:rsidRPr="0021659C" w:rsidRDefault="009B14FA" w:rsidP="0021659C">
      <w:pPr>
        <w:pStyle w:val="a"/>
        <w:spacing w:after="326"/>
      </w:pPr>
      <w:r>
        <w:rPr>
          <w:rFonts w:hint="eastAsia"/>
        </w:rPr>
        <w:t>在线面试业务流程</w:t>
      </w:r>
    </w:p>
    <w:p w:rsidR="009B14FA" w:rsidRDefault="009B14FA" w:rsidP="00DB4478">
      <w:pPr>
        <w:pStyle w:val="Heading2"/>
        <w:spacing w:after="326"/>
        <w:ind w:left="720" w:hanging="578"/>
      </w:pPr>
      <w:bookmarkStart w:id="3" w:name="_Toc34948963"/>
      <w:bookmarkStart w:id="4" w:name="_Toc38822676"/>
      <w:r>
        <w:rPr>
          <w:rFonts w:hint="eastAsia"/>
        </w:rPr>
        <w:t>访问方式</w:t>
      </w:r>
      <w:bookmarkEnd w:id="3"/>
      <w:bookmarkEnd w:id="4"/>
    </w:p>
    <w:p w:rsidR="009B14FA" w:rsidRPr="00F253FB" w:rsidRDefault="009B14FA" w:rsidP="00001CF9">
      <w:pPr>
        <w:pStyle w:val="ListParagraph"/>
        <w:numPr>
          <w:ilvl w:val="0"/>
          <w:numId w:val="29"/>
        </w:numPr>
        <w:snapToGrid/>
        <w:ind w:firstLineChars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 w:hint="eastAsia"/>
          <w:sz w:val="22"/>
          <w:szCs w:val="22"/>
        </w:rPr>
        <w:t>系统支持手机端、电脑端访问。</w:t>
      </w:r>
    </w:p>
    <w:p w:rsidR="009B14FA" w:rsidRPr="00130895" w:rsidRDefault="009B14FA" w:rsidP="00001CF9">
      <w:pPr>
        <w:pStyle w:val="ListParagraph"/>
        <w:numPr>
          <w:ilvl w:val="0"/>
          <w:numId w:val="29"/>
        </w:numPr>
        <w:snapToGrid/>
        <w:ind w:firstLineChars="0"/>
        <w:rPr>
          <w:rFonts w:ascii="Calibri" w:hAnsi="Calibri" w:cs="Calibri"/>
          <w:sz w:val="22"/>
          <w:szCs w:val="22"/>
        </w:rPr>
      </w:pPr>
      <w:r w:rsidRPr="00082435">
        <w:rPr>
          <w:rFonts w:ascii="Calibri" w:hAnsi="Calibri" w:cs="Calibri" w:hint="eastAsia"/>
          <w:b/>
          <w:bCs/>
          <w:color w:val="FF0000"/>
          <w:sz w:val="22"/>
          <w:szCs w:val="22"/>
        </w:rPr>
        <w:t>电脑端推荐使用</w:t>
      </w:r>
      <w:r w:rsidRPr="00082435">
        <w:rPr>
          <w:rFonts w:ascii="Calibri" w:hAnsi="Calibri" w:cs="Calibri"/>
          <w:b/>
          <w:bCs/>
          <w:color w:val="FF0000"/>
          <w:sz w:val="22"/>
          <w:szCs w:val="22"/>
        </w:rPr>
        <w:t>Chrome</w:t>
      </w:r>
      <w:r w:rsidRPr="00082435">
        <w:rPr>
          <w:rFonts w:ascii="Calibri" w:hAnsi="Calibri" w:cs="Calibri" w:hint="eastAsia"/>
          <w:b/>
          <w:bCs/>
          <w:color w:val="FF0000"/>
          <w:sz w:val="22"/>
          <w:szCs w:val="22"/>
        </w:rPr>
        <w:t>浏览器和</w:t>
      </w:r>
      <w:r w:rsidRPr="00082435">
        <w:rPr>
          <w:rFonts w:ascii="Calibri" w:hAnsi="Calibri" w:cs="Calibri"/>
          <w:b/>
          <w:bCs/>
          <w:color w:val="FF0000"/>
          <w:sz w:val="22"/>
          <w:szCs w:val="22"/>
        </w:rPr>
        <w:t>360</w:t>
      </w:r>
      <w:r w:rsidRPr="00082435">
        <w:rPr>
          <w:rFonts w:ascii="Calibri" w:hAnsi="Calibri" w:cs="Calibri" w:hint="eastAsia"/>
          <w:b/>
          <w:bCs/>
          <w:color w:val="FF0000"/>
          <w:sz w:val="22"/>
          <w:szCs w:val="22"/>
        </w:rPr>
        <w:t>安全浏览器（极速模式）</w:t>
      </w:r>
      <w:r w:rsidRPr="00130895">
        <w:rPr>
          <w:rFonts w:ascii="Calibri" w:hAnsi="Calibri" w:cs="Calibri" w:hint="eastAsia"/>
          <w:sz w:val="22"/>
          <w:szCs w:val="22"/>
        </w:rPr>
        <w:t>浏览本站以获取最佳体验效果。</w:t>
      </w:r>
    </w:p>
    <w:p w:rsidR="009B14FA" w:rsidRPr="00130895" w:rsidRDefault="009B14FA" w:rsidP="00001CF9">
      <w:pPr>
        <w:pStyle w:val="ListParagraph"/>
        <w:numPr>
          <w:ilvl w:val="0"/>
          <w:numId w:val="29"/>
        </w:numPr>
        <w:snapToGrid/>
        <w:ind w:firstLineChars="0"/>
        <w:rPr>
          <w:rFonts w:ascii="Calibri" w:hAnsi="Calibri" w:cs="Calibri"/>
          <w:sz w:val="22"/>
          <w:szCs w:val="22"/>
        </w:rPr>
      </w:pPr>
      <w:r w:rsidRPr="00130895">
        <w:rPr>
          <w:rFonts w:ascii="Calibri" w:hAnsi="Calibri" w:cs="Calibri"/>
          <w:sz w:val="22"/>
          <w:szCs w:val="22"/>
        </w:rPr>
        <w:t>360</w:t>
      </w:r>
      <w:r w:rsidRPr="00130895">
        <w:rPr>
          <w:rFonts w:ascii="Calibri" w:hAnsi="Calibri" w:cs="Calibri" w:hint="eastAsia"/>
          <w:sz w:val="22"/>
          <w:szCs w:val="22"/>
        </w:rPr>
        <w:t>安全浏览器切换成极速模式的方法如下图所示：</w:t>
      </w:r>
    </w:p>
    <w:p w:rsidR="009B14FA" w:rsidRPr="00130895" w:rsidRDefault="009B14FA" w:rsidP="001D128A">
      <w:pPr>
        <w:pStyle w:val="a1"/>
        <w:rPr>
          <w:rFonts w:ascii="Calibri" w:hAnsi="Calibri" w:cs="Calibri"/>
          <w:sz w:val="22"/>
          <w:szCs w:val="22"/>
        </w:rPr>
      </w:pPr>
      <w:r w:rsidRPr="000D288D">
        <w:pict>
          <v:shape id="图片 7" o:spid="_x0000_i1030" type="#_x0000_t75" style="width:486.75pt;height:129pt;visibility:visible" o:bordertopcolor="#4f81bd" o:borderleftcolor="#4f81bd" o:borderbottomcolor="#4f81bd" o:borderrightcolor="#4f81bd">
            <v:imagedata r:id="rId16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9B14FA" w:rsidRPr="00130895" w:rsidRDefault="009B14FA" w:rsidP="00001CF9">
      <w:pPr>
        <w:pStyle w:val="ListParagraph"/>
        <w:numPr>
          <w:ilvl w:val="0"/>
          <w:numId w:val="29"/>
        </w:numPr>
        <w:snapToGrid/>
        <w:ind w:firstLineChars="0"/>
        <w:rPr>
          <w:rFonts w:ascii="Calibri" w:hAnsi="Calibri" w:cs="Calibri"/>
          <w:sz w:val="22"/>
          <w:szCs w:val="22"/>
        </w:rPr>
      </w:pPr>
      <w:r w:rsidRPr="00130895">
        <w:rPr>
          <w:rFonts w:ascii="Calibri" w:hAnsi="Calibri" w:cs="Calibri"/>
          <w:sz w:val="22"/>
          <w:szCs w:val="22"/>
        </w:rPr>
        <w:t>Chrome</w:t>
      </w:r>
      <w:r w:rsidRPr="00130895">
        <w:rPr>
          <w:rFonts w:ascii="Calibri" w:hAnsi="Calibri" w:cs="Calibri" w:hint="eastAsia"/>
          <w:sz w:val="22"/>
          <w:szCs w:val="22"/>
        </w:rPr>
        <w:t>浏览器下载地址：</w:t>
      </w:r>
      <w:hyperlink r:id="rId17" w:history="1">
        <w:r w:rsidRPr="00130895">
          <w:rPr>
            <w:rStyle w:val="Hyperlink"/>
          </w:rPr>
          <w:t>https://www.google.cn/intl/zh-CN/chrome/</w:t>
        </w:r>
      </w:hyperlink>
    </w:p>
    <w:p w:rsidR="009B14FA" w:rsidRPr="00130895" w:rsidRDefault="009B14FA" w:rsidP="00001CF9">
      <w:pPr>
        <w:pStyle w:val="ListParagraph"/>
        <w:numPr>
          <w:ilvl w:val="0"/>
          <w:numId w:val="29"/>
        </w:numPr>
        <w:snapToGrid/>
        <w:ind w:firstLineChars="0"/>
        <w:rPr>
          <w:rFonts w:ascii="Calibri" w:hAnsi="Calibri" w:cs="Calibri"/>
          <w:sz w:val="22"/>
          <w:szCs w:val="22"/>
        </w:rPr>
      </w:pPr>
      <w:r w:rsidRPr="00130895">
        <w:rPr>
          <w:rFonts w:ascii="Calibri" w:hAnsi="Calibri" w:cs="Calibri"/>
          <w:sz w:val="22"/>
          <w:szCs w:val="22"/>
        </w:rPr>
        <w:t>360</w:t>
      </w:r>
      <w:r w:rsidRPr="00130895">
        <w:rPr>
          <w:rFonts w:ascii="Calibri" w:hAnsi="Calibri" w:cs="Calibri" w:hint="eastAsia"/>
          <w:sz w:val="22"/>
          <w:szCs w:val="22"/>
        </w:rPr>
        <w:t>安全浏览器下载地址：</w:t>
      </w:r>
      <w:hyperlink r:id="rId18" w:history="1">
        <w:r w:rsidRPr="00130895">
          <w:rPr>
            <w:rStyle w:val="Hyperlink"/>
          </w:rPr>
          <w:t>https://browser.360.cn/se/</w:t>
        </w:r>
      </w:hyperlink>
    </w:p>
    <w:p w:rsidR="009B14FA" w:rsidRDefault="009B14FA" w:rsidP="00001CF9">
      <w:pPr>
        <w:widowControl/>
        <w:snapToGrid/>
        <w:spacing w:line="240" w:lineRule="auto"/>
        <w:jc w:val="left"/>
        <w:rPr>
          <w:rFonts w:eastAsia="黑体"/>
          <w:b/>
          <w:bCs/>
          <w:sz w:val="28"/>
          <w:szCs w:val="32"/>
          <w:lang/>
        </w:rPr>
      </w:pPr>
      <w:r>
        <w:br w:type="page"/>
      </w:r>
    </w:p>
    <w:p w:rsidR="009B14FA" w:rsidRDefault="009B14FA" w:rsidP="00DB4478">
      <w:pPr>
        <w:pStyle w:val="Heading2"/>
        <w:spacing w:after="326"/>
        <w:ind w:left="720" w:hanging="578"/>
      </w:pPr>
      <w:bookmarkStart w:id="5" w:name="_Toc38822677"/>
      <w:r>
        <w:rPr>
          <w:rFonts w:hint="eastAsia"/>
        </w:rPr>
        <w:t>系统登录</w:t>
      </w:r>
      <w:bookmarkEnd w:id="5"/>
    </w:p>
    <w:p w:rsidR="009B14FA" w:rsidRDefault="009B14FA" w:rsidP="00C22D24">
      <w:pPr>
        <w:ind w:firstLine="480"/>
        <w:rPr>
          <w:lang w:val="zh-CN"/>
        </w:rPr>
      </w:pPr>
      <w:r w:rsidRPr="00C22D24">
        <w:rPr>
          <w:rFonts w:hint="eastAsia"/>
          <w:lang w:val="zh-CN"/>
        </w:rPr>
        <w:t>系统支持手机端、电脑端访问，</w:t>
      </w:r>
      <w:r>
        <w:rPr>
          <w:rFonts w:hint="eastAsia"/>
          <w:lang w:val="zh-CN"/>
        </w:rPr>
        <w:t>请</w:t>
      </w:r>
      <w:r w:rsidRPr="00C22D24">
        <w:rPr>
          <w:rFonts w:hint="eastAsia"/>
          <w:lang w:val="zh-CN"/>
        </w:rPr>
        <w:t>选择考生角色</w:t>
      </w:r>
      <w:r>
        <w:rPr>
          <w:rFonts w:hint="eastAsia"/>
          <w:lang w:val="zh-CN"/>
        </w:rPr>
        <w:t>进入考生</w:t>
      </w:r>
      <w:r w:rsidRPr="00C22D24">
        <w:rPr>
          <w:rFonts w:hint="eastAsia"/>
          <w:lang w:val="zh-CN"/>
        </w:rPr>
        <w:t>登录</w:t>
      </w:r>
      <w:r>
        <w:rPr>
          <w:rFonts w:hint="eastAsia"/>
          <w:lang w:val="zh-CN"/>
        </w:rPr>
        <w:t>界面。</w:t>
      </w:r>
    </w:p>
    <w:p w:rsidR="009B14FA" w:rsidRDefault="009B14FA" w:rsidP="003423E2">
      <w:pPr>
        <w:jc w:val="center"/>
        <w:rPr>
          <w:lang w:val="zh-CN"/>
        </w:rPr>
      </w:pPr>
      <w:r>
        <w:rPr>
          <w:noProof/>
        </w:rPr>
        <w:pict>
          <v:shape id="_x0000_i1031" type="#_x0000_t75" style="width:431.25pt;height:150.75pt">
            <v:imagedata r:id="rId19" o:title=""/>
          </v:shape>
        </w:pict>
      </w:r>
    </w:p>
    <w:p w:rsidR="009B14FA" w:rsidRPr="003423E2" w:rsidRDefault="009B14FA" w:rsidP="003423E2">
      <w:pPr>
        <w:pStyle w:val="a"/>
        <w:spacing w:after="326"/>
      </w:pPr>
      <w:r>
        <w:rPr>
          <w:rFonts w:hint="eastAsia"/>
        </w:rPr>
        <w:t>选择角色（</w:t>
      </w:r>
      <w:r>
        <w:rPr>
          <w:rFonts w:hint="eastAsia"/>
          <w:lang w:val="zh-CN"/>
        </w:rPr>
        <w:t>电脑端）</w:t>
      </w:r>
    </w:p>
    <w:p w:rsidR="009B14FA" w:rsidRDefault="009B14FA" w:rsidP="001D128A">
      <w:pPr>
        <w:pStyle w:val="a1"/>
      </w:pPr>
      <w:r w:rsidRPr="000D288D">
        <w:pict>
          <v:shape id="图片 21" o:spid="_x0000_i1032" type="#_x0000_t75" style="width:179.25pt;height:141pt;visibility:visible" o:bordertopcolor="#4f81bd" o:borderleftcolor="#4f81bd" o:borderbottomcolor="#4f81bd" o:borderrightcolor="#4f81bd">
            <v:imagedata r:id="rId20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9B14FA" w:rsidRDefault="009B14FA" w:rsidP="00C852A6">
      <w:pPr>
        <w:pStyle w:val="a"/>
        <w:spacing w:after="326"/>
      </w:pPr>
      <w:r>
        <w:rPr>
          <w:rFonts w:hint="eastAsia"/>
        </w:rPr>
        <w:t>选择角色（</w:t>
      </w:r>
      <w:r>
        <w:rPr>
          <w:rFonts w:hint="eastAsia"/>
          <w:lang w:val="zh-CN"/>
        </w:rPr>
        <w:t>手机端）</w:t>
      </w:r>
    </w:p>
    <w:p w:rsidR="009B14FA" w:rsidRPr="00C22D24" w:rsidRDefault="009B14FA" w:rsidP="00C22D24">
      <w:pPr>
        <w:ind w:firstLine="480"/>
        <w:rPr>
          <w:lang/>
        </w:rPr>
      </w:pPr>
      <w:r>
        <w:rPr>
          <w:rFonts w:hint="eastAsia"/>
          <w:lang/>
        </w:rPr>
        <w:t>考生登录账号为：报考年份</w:t>
      </w:r>
      <w:r>
        <w:rPr>
          <w:lang/>
        </w:rPr>
        <w:t>+</w:t>
      </w:r>
      <w:r>
        <w:rPr>
          <w:rFonts w:hint="eastAsia"/>
          <w:lang/>
        </w:rPr>
        <w:t>报名号，初试密码为身份证后六位。如果忘记登录账号可点击“</w:t>
      </w:r>
      <w:r w:rsidRPr="002B71E1">
        <w:rPr>
          <w:noProof/>
        </w:rPr>
        <w:pict>
          <v:shape id="图片 25" o:spid="_x0000_i1033" type="#_x0000_t75" style="width:22.5pt;height:21pt;visibility:visible">
            <v:imagedata r:id="rId21" o:title=""/>
          </v:shape>
        </w:pict>
      </w:r>
      <w:r>
        <w:rPr>
          <w:rFonts w:hint="eastAsia"/>
          <w:lang/>
        </w:rPr>
        <w:t>”</w:t>
      </w:r>
      <w:r>
        <w:rPr>
          <w:rFonts w:hint="eastAsia"/>
        </w:rPr>
        <w:t>图标输入姓名</w:t>
      </w:r>
      <w:r>
        <w:t>+</w:t>
      </w:r>
      <w:r>
        <w:rPr>
          <w:rFonts w:hint="eastAsia"/>
        </w:rPr>
        <w:t>证件号码查询登录账号。</w:t>
      </w:r>
    </w:p>
    <w:p w:rsidR="009B14FA" w:rsidRDefault="009B14FA" w:rsidP="001D128A">
      <w:pPr>
        <w:pStyle w:val="a1"/>
      </w:pPr>
      <w:r w:rsidRPr="000D288D">
        <w:pict>
          <v:shape id="图片 24" o:spid="_x0000_i1034" type="#_x0000_t75" style="width:177pt;height:195.75pt;visibility:visible" o:bordertopcolor="#4f81bd" o:borderleftcolor="#4f81bd" o:borderbottomcolor="#4f81bd" o:borderrightcolor="#4f81bd">
            <v:imagedata r:id="rId22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9B14FA" w:rsidRDefault="009B14FA" w:rsidP="00C852A6">
      <w:pPr>
        <w:pStyle w:val="a"/>
        <w:spacing w:after="326"/>
      </w:pPr>
      <w:r>
        <w:rPr>
          <w:rFonts w:hint="eastAsia"/>
        </w:rPr>
        <w:t>考生登录</w:t>
      </w:r>
    </w:p>
    <w:p w:rsidR="009B14FA" w:rsidRDefault="009B14FA" w:rsidP="00BE2CD2">
      <w:pPr>
        <w:pStyle w:val="a"/>
        <w:spacing w:after="326"/>
        <w:jc w:val="both"/>
      </w:pPr>
    </w:p>
    <w:p w:rsidR="009B14FA" w:rsidRDefault="009B14FA" w:rsidP="00DB4478">
      <w:pPr>
        <w:pStyle w:val="Heading2"/>
        <w:spacing w:after="326"/>
        <w:ind w:left="720" w:hanging="578"/>
      </w:pPr>
      <w:bookmarkStart w:id="6" w:name="_Toc38822678"/>
      <w:r>
        <w:rPr>
          <w:rFonts w:hint="eastAsia"/>
        </w:rPr>
        <w:t>进入在线面试</w:t>
      </w:r>
      <w:bookmarkEnd w:id="6"/>
    </w:p>
    <w:p w:rsidR="009B14FA" w:rsidRDefault="009B14FA" w:rsidP="008F15ED">
      <w:pPr>
        <w:ind w:firstLine="480"/>
        <w:rPr>
          <w:lang/>
        </w:rPr>
      </w:pPr>
      <w:r>
        <w:rPr>
          <w:rFonts w:hint="eastAsia"/>
          <w:lang/>
        </w:rPr>
        <w:t>登录系统后，请点击复试环节下的【在线面试】按钮进入面试安排界面。</w:t>
      </w:r>
    </w:p>
    <w:p w:rsidR="009B14FA" w:rsidRDefault="009B14FA" w:rsidP="0096039C">
      <w:pPr>
        <w:jc w:val="center"/>
        <w:rPr>
          <w:lang/>
        </w:rPr>
      </w:pPr>
      <w:r w:rsidRPr="002B71E1">
        <w:rPr>
          <w:noProof/>
        </w:rPr>
        <w:pict>
          <v:shape id="图片 14" o:spid="_x0000_i1035" type="#_x0000_t75" style="width:483.75pt;height:200.25pt;visibility:visible" o:bordertopcolor="#4f81bd" o:borderleftcolor="#4f81bd" o:borderbottomcolor="#4f81bd" o:borderrightcolor="#4f81bd">
            <v:imagedata r:id="rId23" o:title="" cropright="384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9B14FA" w:rsidRPr="00BE2CD2" w:rsidRDefault="009B14FA" w:rsidP="00BE2CD2">
      <w:pPr>
        <w:pStyle w:val="a"/>
        <w:spacing w:after="326"/>
      </w:pPr>
      <w:r>
        <w:rPr>
          <w:rFonts w:hint="eastAsia"/>
        </w:rPr>
        <w:t>招生复试（电脑端）</w:t>
      </w:r>
    </w:p>
    <w:p w:rsidR="009B14FA" w:rsidRDefault="009B14FA" w:rsidP="001D128A">
      <w:pPr>
        <w:pStyle w:val="a1"/>
      </w:pPr>
      <w:r w:rsidRPr="000D288D">
        <w:pict>
          <v:shape id="图片 18" o:spid="_x0000_i1036" type="#_x0000_t75" style="width:173.25pt;height:333pt;visibility:visible" o:bordertopcolor="#4f81bd" o:borderleftcolor="#4f81bd" o:borderbottomcolor="#4f81bd" o:borderrightcolor="#4f81bd">
            <v:imagedata r:id="rId24" o:title="" cropleft="1928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9B14FA" w:rsidRDefault="009B14FA" w:rsidP="00BE2CD2">
      <w:pPr>
        <w:pStyle w:val="a"/>
        <w:spacing w:after="326"/>
      </w:pPr>
      <w:r>
        <w:rPr>
          <w:rFonts w:hint="eastAsia"/>
        </w:rPr>
        <w:t>招生复试（手机端）</w:t>
      </w:r>
    </w:p>
    <w:p w:rsidR="009B14FA" w:rsidRDefault="009B14FA">
      <w:pPr>
        <w:widowControl/>
        <w:snapToGrid/>
        <w:spacing w:line="240" w:lineRule="auto"/>
        <w:jc w:val="left"/>
        <w:rPr>
          <w:rFonts w:eastAsia="黑体"/>
          <w:b/>
          <w:bCs/>
          <w:sz w:val="28"/>
          <w:szCs w:val="32"/>
          <w:lang/>
        </w:rPr>
      </w:pPr>
      <w:r>
        <w:br w:type="page"/>
      </w:r>
    </w:p>
    <w:p w:rsidR="009B14FA" w:rsidRDefault="009B14FA" w:rsidP="00DB4478">
      <w:pPr>
        <w:pStyle w:val="Heading2"/>
        <w:numPr>
          <w:ilvl w:val="1"/>
          <w:numId w:val="31"/>
        </w:numPr>
        <w:spacing w:after="326"/>
      </w:pPr>
      <w:bookmarkStart w:id="7" w:name="_Toc38822679"/>
      <w:r>
        <w:rPr>
          <w:rFonts w:hint="eastAsia"/>
        </w:rPr>
        <w:t>在线面试</w:t>
      </w:r>
      <w:bookmarkEnd w:id="7"/>
    </w:p>
    <w:p w:rsidR="009B14FA" w:rsidRDefault="009B14FA" w:rsidP="00B52D40">
      <w:pPr>
        <w:ind w:firstLine="480"/>
        <w:rPr>
          <w:lang/>
        </w:rPr>
      </w:pPr>
      <w:r>
        <w:rPr>
          <w:rFonts w:hint="eastAsia"/>
          <w:lang/>
        </w:rPr>
        <w:t>进入面试安排界面后请认真阅读需要完成的面试环节，并依据提示信息的面试顺序依次完成各环节的面试。</w:t>
      </w:r>
    </w:p>
    <w:p w:rsidR="009B14FA" w:rsidRDefault="009B14FA" w:rsidP="00B52D40">
      <w:pPr>
        <w:ind w:firstLine="480"/>
        <w:rPr>
          <w:lang/>
        </w:rPr>
      </w:pPr>
      <w:r w:rsidRPr="00B52D40">
        <w:rPr>
          <w:rFonts w:hint="eastAsia"/>
          <w:lang/>
        </w:rPr>
        <w:t>面试序号是在面试小组中随机进行抽取的序号</w:t>
      </w:r>
      <w:r>
        <w:rPr>
          <w:rFonts w:hint="eastAsia"/>
          <w:lang/>
        </w:rPr>
        <w:t>。</w:t>
      </w:r>
    </w:p>
    <w:p w:rsidR="009B14FA" w:rsidRDefault="009B14FA" w:rsidP="00B52D40">
      <w:pPr>
        <w:ind w:firstLine="480"/>
        <w:rPr>
          <w:lang/>
        </w:rPr>
      </w:pPr>
      <w:r w:rsidRPr="00B52D40">
        <w:rPr>
          <w:rFonts w:hint="eastAsia"/>
          <w:lang/>
        </w:rPr>
        <w:t>面试题号是在面试题库里面随机抽取的试题</w:t>
      </w:r>
      <w:r>
        <w:rPr>
          <w:rFonts w:hint="eastAsia"/>
          <w:lang/>
        </w:rPr>
        <w:t>序号（部分学校此时无抽取面试题号功能，需要在视频面试过程中抽取）。</w:t>
      </w:r>
    </w:p>
    <w:p w:rsidR="009B14FA" w:rsidRDefault="009B14FA" w:rsidP="001D128A">
      <w:pPr>
        <w:ind w:firstLine="480"/>
        <w:rPr>
          <w:b/>
          <w:bCs/>
          <w:color w:val="FF0000"/>
          <w:lang/>
        </w:rPr>
      </w:pPr>
      <w:r w:rsidRPr="0009754D">
        <w:rPr>
          <w:rFonts w:hint="eastAsia"/>
          <w:b/>
          <w:bCs/>
          <w:color w:val="FF0000"/>
          <w:lang/>
        </w:rPr>
        <w:t>前一个环节的面试未结束前请不要点击下一个环节的【进入在线面试】按钮。</w:t>
      </w:r>
    </w:p>
    <w:p w:rsidR="009B14FA" w:rsidRDefault="009B14FA" w:rsidP="00C07DD4">
      <w:pPr>
        <w:jc w:val="center"/>
        <w:rPr>
          <w:b/>
          <w:bCs/>
          <w:color w:val="FF0000"/>
          <w:lang/>
        </w:rPr>
      </w:pPr>
      <w:r w:rsidRPr="002B71E1">
        <w:rPr>
          <w:noProof/>
        </w:rPr>
        <w:pict>
          <v:shape id="图片 12" o:spid="_x0000_i1037" type="#_x0000_t75" style="width:455.25pt;height:315.75pt;visibility:visible" o:bordertopcolor="#4f81bd" o:borderleftcolor="#4f81bd" o:borderbottomcolor="#4f81bd" o:borderrightcolor="#4f81bd">
            <v:imagedata r:id="rId25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9B14FA" w:rsidRPr="00C07DD4" w:rsidRDefault="009B14FA" w:rsidP="00C07DD4">
      <w:pPr>
        <w:pStyle w:val="a"/>
        <w:spacing w:after="326"/>
      </w:pPr>
      <w:r w:rsidRPr="008E5A16">
        <w:rPr>
          <w:rFonts w:hint="eastAsia"/>
        </w:rPr>
        <w:t>在线面试</w:t>
      </w:r>
      <w:r>
        <w:rPr>
          <w:rFonts w:hint="eastAsia"/>
        </w:rPr>
        <w:t>（电脑端）</w:t>
      </w:r>
    </w:p>
    <w:p w:rsidR="009B14FA" w:rsidRDefault="009B14FA" w:rsidP="001D128A">
      <w:pPr>
        <w:pStyle w:val="a1"/>
      </w:pPr>
      <w:r w:rsidRPr="000D288D">
        <w:pict>
          <v:shape id="图片 1" o:spid="_x0000_i1038" type="#_x0000_t75" style="width:239.25pt;height:538.5pt;visibility:visible" o:bordertopcolor="#4f81bd" o:borderleftcolor="#4f81bd" o:borderbottomcolor="#4f81bd" o:borderrightcolor="#4f81bd">
            <v:imagedata r:id="rId26" o:title="" croptop="5647f" cropbottom="2763f" cropleft="2584f" cropright="2126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9B14FA" w:rsidRDefault="009B14FA" w:rsidP="00C07DD4">
      <w:pPr>
        <w:pStyle w:val="a"/>
        <w:spacing w:after="326"/>
      </w:pPr>
      <w:r w:rsidRPr="008E5A16">
        <w:rPr>
          <w:rFonts w:hint="eastAsia"/>
        </w:rPr>
        <w:t>在线面试</w:t>
      </w:r>
      <w:r>
        <w:rPr>
          <w:rFonts w:hint="eastAsia"/>
        </w:rPr>
        <w:t>（手机端）</w:t>
      </w:r>
    </w:p>
    <w:p w:rsidR="009B14FA" w:rsidRDefault="009B14FA" w:rsidP="00DB4478">
      <w:pPr>
        <w:ind w:firstLineChars="200" w:firstLine="480"/>
      </w:pPr>
      <w:r w:rsidRPr="00931DF0">
        <w:rPr>
          <w:rFonts w:hint="eastAsia"/>
        </w:rPr>
        <w:t>点击</w:t>
      </w:r>
      <w:r>
        <w:rPr>
          <w:rFonts w:hint="eastAsia"/>
        </w:rPr>
        <w:t>【抽取面试序号】按钮随机抽取面试序号。</w:t>
      </w:r>
    </w:p>
    <w:p w:rsidR="009B14FA" w:rsidRPr="003A18E8" w:rsidRDefault="009B14FA" w:rsidP="00DB4478">
      <w:pPr>
        <w:ind w:firstLineChars="200" w:firstLine="480"/>
      </w:pPr>
      <w:r w:rsidRPr="00931DF0">
        <w:rPr>
          <w:rFonts w:hint="eastAsia"/>
        </w:rPr>
        <w:t>点击</w:t>
      </w:r>
      <w:r>
        <w:rPr>
          <w:rFonts w:hint="eastAsia"/>
        </w:rPr>
        <w:t>【抽取面试题号】按钮随机抽取面试题号。</w:t>
      </w:r>
    </w:p>
    <w:p w:rsidR="009B14FA" w:rsidRDefault="009B14FA" w:rsidP="00BE2CD2">
      <w:pPr>
        <w:ind w:firstLine="480"/>
        <w:rPr>
          <w:lang/>
        </w:rPr>
      </w:pPr>
      <w:r w:rsidRPr="00931DF0">
        <w:rPr>
          <w:rFonts w:hint="eastAsia"/>
          <w:lang/>
        </w:rPr>
        <w:t>点击</w:t>
      </w:r>
      <w:r>
        <w:rPr>
          <w:rFonts w:hint="eastAsia"/>
          <w:lang/>
        </w:rPr>
        <w:t>【进入在线面试】按钮进入在线面试须知界面。</w:t>
      </w:r>
    </w:p>
    <w:p w:rsidR="009B14FA" w:rsidRDefault="009B14FA">
      <w:pPr>
        <w:widowControl/>
        <w:snapToGrid/>
        <w:spacing w:line="240" w:lineRule="auto"/>
        <w:jc w:val="left"/>
        <w:rPr>
          <w:b/>
          <w:bCs/>
          <w:color w:val="FF0000"/>
          <w:lang/>
        </w:rPr>
      </w:pPr>
      <w:r>
        <w:rPr>
          <w:b/>
          <w:bCs/>
          <w:color w:val="FF0000"/>
          <w:lang/>
        </w:rPr>
        <w:br w:type="page"/>
      </w:r>
    </w:p>
    <w:p w:rsidR="009B14FA" w:rsidRDefault="009B14FA" w:rsidP="00200052">
      <w:pPr>
        <w:ind w:firstLine="480"/>
        <w:rPr>
          <w:b/>
          <w:bCs/>
          <w:color w:val="FF0000"/>
          <w:lang/>
        </w:rPr>
      </w:pPr>
      <w:r w:rsidRPr="006B5263">
        <w:rPr>
          <w:rFonts w:hint="eastAsia"/>
          <w:b/>
          <w:bCs/>
          <w:color w:val="FF0000"/>
          <w:lang/>
        </w:rPr>
        <w:t>进入视频面试软件时请确保使用【面试序号</w:t>
      </w:r>
      <w:r w:rsidRPr="006B5263">
        <w:rPr>
          <w:b/>
          <w:bCs/>
          <w:color w:val="FF0000"/>
          <w:lang/>
        </w:rPr>
        <w:t>-</w:t>
      </w:r>
      <w:r>
        <w:rPr>
          <w:rFonts w:hint="eastAsia"/>
          <w:b/>
          <w:bCs/>
          <w:color w:val="FF0000"/>
          <w:lang/>
        </w:rPr>
        <w:t>考生</w:t>
      </w:r>
      <w:r w:rsidRPr="006B5263">
        <w:rPr>
          <w:rFonts w:hint="eastAsia"/>
          <w:b/>
          <w:bCs/>
          <w:color w:val="FF0000"/>
          <w:lang/>
        </w:rPr>
        <w:t>】进入会议，否则会被移出会议室。</w:t>
      </w:r>
    </w:p>
    <w:p w:rsidR="009B14FA" w:rsidRDefault="009B14FA" w:rsidP="00200052">
      <w:pPr>
        <w:ind w:firstLine="480"/>
        <w:rPr>
          <w:b/>
          <w:bCs/>
          <w:color w:val="FF0000"/>
          <w:lang/>
        </w:rPr>
      </w:pPr>
      <w:r w:rsidRPr="00680646">
        <w:rPr>
          <w:rFonts w:hint="eastAsia"/>
          <w:b/>
          <w:bCs/>
          <w:color w:val="FF0000"/>
          <w:lang/>
        </w:rPr>
        <w:t>上传手持身份证照片，手持身份证照片只允许上传一次，请确保在线面试环节衣服、发型与手持身份证照片中相同！</w:t>
      </w:r>
    </w:p>
    <w:p w:rsidR="009B14FA" w:rsidRPr="00462CE5" w:rsidRDefault="009B14FA" w:rsidP="00DB4478">
      <w:pPr>
        <w:ind w:firstLineChars="200" w:firstLine="480"/>
        <w:rPr>
          <w:lang/>
        </w:rPr>
      </w:pPr>
      <w:r>
        <w:rPr>
          <w:rFonts w:hint="eastAsia"/>
          <w:lang/>
        </w:rPr>
        <w:t>考生需要同意在线面试条款，同意后点击【立即进入】按钮跳转在线面试软件。</w:t>
      </w:r>
    </w:p>
    <w:p w:rsidR="009B14FA" w:rsidRDefault="009B14FA" w:rsidP="00BE2CD2">
      <w:pPr>
        <w:jc w:val="center"/>
        <w:rPr>
          <w:b/>
          <w:bCs/>
          <w:color w:val="FF0000"/>
          <w:lang/>
        </w:rPr>
      </w:pPr>
      <w:r w:rsidRPr="002B71E1">
        <w:rPr>
          <w:noProof/>
        </w:rPr>
        <w:pict>
          <v:shape id="图片 17" o:spid="_x0000_i1039" type="#_x0000_t75" style="width:470.25pt;height:236.25pt;visibility:visible">
            <v:imagedata r:id="rId27" o:title=""/>
          </v:shape>
        </w:pict>
      </w:r>
    </w:p>
    <w:p w:rsidR="009B14FA" w:rsidRPr="00BE2CD2" w:rsidRDefault="009B14FA" w:rsidP="00BE2CD2">
      <w:pPr>
        <w:jc w:val="center"/>
        <w:rPr>
          <w:b/>
          <w:bCs/>
          <w:color w:val="000000"/>
          <w:lang/>
        </w:rPr>
      </w:pPr>
      <w:r w:rsidRPr="00BE2CD2">
        <w:rPr>
          <w:rFonts w:hint="eastAsia"/>
          <w:b/>
          <w:bCs/>
          <w:color w:val="000000"/>
          <w:lang/>
        </w:rPr>
        <w:t>在线面试须知（电脑端）</w:t>
      </w:r>
    </w:p>
    <w:p w:rsidR="009B14FA" w:rsidRDefault="009B14FA" w:rsidP="00107BDB">
      <w:pPr>
        <w:pStyle w:val="a1"/>
      </w:pPr>
      <w:r w:rsidRPr="000D288D">
        <w:pict>
          <v:shape id="图片 5" o:spid="_x0000_i1040" type="#_x0000_t75" style="width:156.75pt;height:324.75pt;visibility:visible" o:bordertopcolor="#4f81bd" o:borderleftcolor="#4f81bd" o:borderbottomcolor="#4f81bd" o:borderrightcolor="#4f81bd">
            <v:imagedata r:id="rId28" o:title="" croptop="2422f" cropbottom="2104f" cropleft="3301f" cropright="2108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9B14FA" w:rsidRPr="00AC3374" w:rsidRDefault="009B14FA" w:rsidP="00AC3374">
      <w:pPr>
        <w:jc w:val="center"/>
        <w:rPr>
          <w:b/>
          <w:bCs/>
          <w:color w:val="000000"/>
          <w:lang/>
        </w:rPr>
      </w:pPr>
      <w:r w:rsidRPr="00BE2CD2">
        <w:rPr>
          <w:rFonts w:hint="eastAsia"/>
          <w:b/>
          <w:bCs/>
          <w:color w:val="000000"/>
          <w:lang/>
        </w:rPr>
        <w:t>在线面试须知（</w:t>
      </w:r>
      <w:r>
        <w:rPr>
          <w:rFonts w:hint="eastAsia"/>
          <w:b/>
          <w:bCs/>
          <w:color w:val="000000"/>
          <w:lang/>
        </w:rPr>
        <w:t>手机</w:t>
      </w:r>
      <w:r w:rsidRPr="00BE2CD2">
        <w:rPr>
          <w:rFonts w:hint="eastAsia"/>
          <w:b/>
          <w:bCs/>
          <w:color w:val="000000"/>
          <w:lang/>
        </w:rPr>
        <w:t>端）</w:t>
      </w:r>
    </w:p>
    <w:p w:rsidR="009B14FA" w:rsidRDefault="009B14FA" w:rsidP="00DB4478">
      <w:pPr>
        <w:pStyle w:val="Heading2"/>
        <w:spacing w:after="326"/>
      </w:pPr>
      <w:bookmarkStart w:id="8" w:name="_Toc38822680"/>
      <w:r>
        <w:rPr>
          <w:rFonts w:hint="eastAsia"/>
        </w:rPr>
        <w:t>进入</w:t>
      </w:r>
      <w:r>
        <w:t>ZOOM</w:t>
      </w:r>
      <w:r>
        <w:rPr>
          <w:rFonts w:hint="eastAsia"/>
        </w:rPr>
        <w:t>视频会议软件</w:t>
      </w:r>
      <w:bookmarkEnd w:id="8"/>
    </w:p>
    <w:p w:rsidR="009B14FA" w:rsidRDefault="009B14FA" w:rsidP="00321B03">
      <w:pPr>
        <w:ind w:firstLine="480"/>
        <w:rPr>
          <w:lang w:val="zh-CN"/>
        </w:rPr>
      </w:pPr>
      <w:r>
        <w:rPr>
          <w:rFonts w:hint="eastAsia"/>
          <w:lang w:val="zh-CN"/>
        </w:rPr>
        <w:t>点击“立即进入”后，将打开新的网页，会自动弹出确认对话框，点击【打开】按钮，根据</w:t>
      </w:r>
      <w:r>
        <w:rPr>
          <w:lang w:val="zh-CN"/>
        </w:rPr>
        <w:t>ZOOM</w:t>
      </w:r>
      <w:r>
        <w:rPr>
          <w:rFonts w:hint="eastAsia"/>
          <w:lang w:val="zh-CN"/>
        </w:rPr>
        <w:t>软件提示加入会议。</w:t>
      </w:r>
    </w:p>
    <w:p w:rsidR="009B14FA" w:rsidRPr="00321B03" w:rsidRDefault="009B14FA" w:rsidP="0066297D">
      <w:pPr>
        <w:pStyle w:val="Heading3"/>
      </w:pPr>
      <w:bookmarkStart w:id="9" w:name="_Toc38822681"/>
      <w:r w:rsidRPr="00321B03">
        <w:rPr>
          <w:rFonts w:hint="eastAsia"/>
        </w:rPr>
        <w:t>电脑端进入</w:t>
      </w:r>
      <w:r w:rsidRPr="00321B03">
        <w:t>zoom</w:t>
      </w:r>
      <w:r w:rsidRPr="00321B03">
        <w:rPr>
          <w:rFonts w:hint="eastAsia"/>
        </w:rPr>
        <w:t>会议</w:t>
      </w:r>
      <w:bookmarkEnd w:id="9"/>
    </w:p>
    <w:p w:rsidR="009B14FA" w:rsidRDefault="009B14FA" w:rsidP="00321B03">
      <w:pPr>
        <w:pStyle w:val="a1"/>
      </w:pPr>
      <w:r w:rsidRPr="000D288D">
        <w:pict>
          <v:shape id="图片 13" o:spid="_x0000_i1041" type="#_x0000_t75" style="width:461.25pt;height:218.25pt;visibility:visible" o:bordertopcolor="#4f81bd" o:borderleftcolor="#4f81bd" o:borderbottomcolor="#4f81bd" o:borderrightcolor="#4f81bd">
            <v:imagedata r:id="rId29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9B14FA" w:rsidRPr="00C83584" w:rsidRDefault="009B14FA" w:rsidP="00C83584">
      <w:pPr>
        <w:pStyle w:val="a"/>
        <w:spacing w:after="326"/>
      </w:pPr>
      <w:r w:rsidRPr="00C83584">
        <w:t>1</w:t>
      </w:r>
      <w:r w:rsidRPr="00C83584">
        <w:rPr>
          <w:rFonts w:hint="eastAsia"/>
        </w:rPr>
        <w:t>打开</w:t>
      </w:r>
      <w:r w:rsidRPr="00C83584">
        <w:t>ZOOM</w:t>
      </w:r>
      <w:r w:rsidRPr="00C83584">
        <w:rPr>
          <w:rFonts w:hint="eastAsia"/>
        </w:rPr>
        <w:t>软件</w:t>
      </w:r>
    </w:p>
    <w:p w:rsidR="009B14FA" w:rsidRDefault="009B14FA" w:rsidP="00C83584">
      <w:pPr>
        <w:pStyle w:val="a1"/>
      </w:pPr>
      <w:r w:rsidRPr="000D288D">
        <w:pict>
          <v:shape id="图片 23" o:spid="_x0000_i1042" type="#_x0000_t75" style="width:468.75pt;height:244.5pt;visibility:visible">
            <v:imagedata r:id="rId30" o:title=""/>
          </v:shape>
        </w:pict>
      </w:r>
    </w:p>
    <w:p w:rsidR="009B14FA" w:rsidRDefault="009B14FA" w:rsidP="00C83584">
      <w:pPr>
        <w:pStyle w:val="a"/>
        <w:spacing w:after="326"/>
      </w:pPr>
      <w:r w:rsidRPr="00C83584">
        <w:t>2</w:t>
      </w:r>
      <w:r w:rsidRPr="00C83584">
        <w:rPr>
          <w:rFonts w:hint="eastAsia"/>
        </w:rPr>
        <w:t>输入姓名</w:t>
      </w:r>
      <w:r>
        <w:rPr>
          <w:rFonts w:hint="eastAsia"/>
        </w:rPr>
        <w:t>（面试序号</w:t>
      </w:r>
      <w:r>
        <w:t>-</w:t>
      </w:r>
      <w:r>
        <w:rPr>
          <w:rFonts w:hint="eastAsia"/>
        </w:rPr>
        <w:t>考生）</w:t>
      </w:r>
    </w:p>
    <w:p w:rsidR="009B14FA" w:rsidRPr="00B35B96" w:rsidRDefault="009B14FA" w:rsidP="00DB4478">
      <w:pPr>
        <w:ind w:firstLineChars="200" w:firstLine="562"/>
        <w:rPr>
          <w:color w:val="FF0000"/>
        </w:rPr>
      </w:pPr>
      <w:r w:rsidRPr="00B35B96">
        <w:rPr>
          <w:rFonts w:hint="eastAsia"/>
          <w:color w:val="FF0000"/>
          <w:lang w:val="zh-CN"/>
        </w:rPr>
        <w:t>注：</w:t>
      </w:r>
      <w:r w:rsidRPr="00B35B96">
        <w:rPr>
          <w:rFonts w:hint="eastAsia"/>
          <w:color w:val="FF0000"/>
        </w:rPr>
        <w:t>不允许勾选</w:t>
      </w:r>
      <w:r w:rsidRPr="00B35B96">
        <w:rPr>
          <w:color w:val="FF0000"/>
        </w:rPr>
        <w:t>“</w:t>
      </w:r>
      <w:r w:rsidRPr="00B35B96">
        <w:rPr>
          <w:rFonts w:hint="eastAsia"/>
          <w:color w:val="FF0000"/>
        </w:rPr>
        <w:t>在以后的会议中使用当前名字</w:t>
      </w:r>
      <w:r w:rsidRPr="00B35B96">
        <w:rPr>
          <w:color w:val="FF0000"/>
        </w:rPr>
        <w:t>”</w:t>
      </w:r>
      <w:r>
        <w:rPr>
          <w:rFonts w:hint="eastAsia"/>
          <w:color w:val="FF0000"/>
        </w:rPr>
        <w:t>。</w:t>
      </w:r>
    </w:p>
    <w:p w:rsidR="009B14FA" w:rsidRDefault="009B14FA" w:rsidP="00C83584">
      <w:pPr>
        <w:pStyle w:val="a1"/>
      </w:pPr>
      <w:r w:rsidRPr="000D288D">
        <w:pict>
          <v:shape id="图片 15" o:spid="_x0000_i1043" type="#_x0000_t75" style="width:474.75pt;height:234.75pt;visibility:visible" o:bordertopcolor="#4f81bd" o:borderleftcolor="#4f81bd" o:borderbottomcolor="#4f81bd" o:borderrightcolor="#4f81bd">
            <v:imagedata r:id="rId31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9B14FA" w:rsidRPr="00C83584" w:rsidRDefault="009B14FA" w:rsidP="00C83584">
      <w:pPr>
        <w:pStyle w:val="a"/>
        <w:spacing w:after="326"/>
      </w:pPr>
      <w:r w:rsidRPr="00C83584">
        <w:t>3</w:t>
      </w:r>
      <w:r w:rsidRPr="00C83584">
        <w:rPr>
          <w:rFonts w:hint="eastAsia"/>
        </w:rPr>
        <w:t>等待进入面试</w:t>
      </w:r>
    </w:p>
    <w:p w:rsidR="009B14FA" w:rsidRDefault="009B14FA">
      <w:pPr>
        <w:widowControl/>
        <w:snapToGrid/>
        <w:spacing w:line="240" w:lineRule="auto"/>
        <w:jc w:val="left"/>
        <w:rPr>
          <w:rFonts w:eastAsia="黑体"/>
          <w:b/>
          <w:bCs/>
          <w:szCs w:val="32"/>
          <w:lang/>
        </w:rPr>
      </w:pPr>
      <w:bookmarkStart w:id="10" w:name="_Toc38822682"/>
      <w:r>
        <w:br w:type="page"/>
      </w:r>
    </w:p>
    <w:p w:rsidR="009B14FA" w:rsidRPr="00321B03" w:rsidRDefault="009B14FA" w:rsidP="0066297D">
      <w:pPr>
        <w:pStyle w:val="Heading3"/>
      </w:pPr>
      <w:r w:rsidRPr="00321B03">
        <w:rPr>
          <w:rFonts w:hint="eastAsia"/>
        </w:rPr>
        <w:t>手机</w:t>
      </w:r>
      <w:r>
        <w:rPr>
          <w:rFonts w:hint="eastAsia"/>
        </w:rPr>
        <w:t>进入</w:t>
      </w:r>
      <w:r>
        <w:t>zoom</w:t>
      </w:r>
      <w:r>
        <w:rPr>
          <w:rFonts w:hint="eastAsia"/>
        </w:rPr>
        <w:t>会议</w:t>
      </w:r>
      <w:bookmarkEnd w:id="10"/>
    </w:p>
    <w:tbl>
      <w:tblPr>
        <w:tblW w:w="10091" w:type="dxa"/>
        <w:tblLook w:val="00A0"/>
      </w:tblPr>
      <w:tblGrid>
        <w:gridCol w:w="5078"/>
        <w:gridCol w:w="5013"/>
      </w:tblGrid>
      <w:tr w:rsidR="009B14FA" w:rsidTr="000D288D">
        <w:trPr>
          <w:trHeight w:val="6027"/>
        </w:trPr>
        <w:tc>
          <w:tcPr>
            <w:tcW w:w="5078" w:type="dxa"/>
          </w:tcPr>
          <w:p w:rsidR="009B14FA" w:rsidRPr="000D288D" w:rsidRDefault="009B14FA" w:rsidP="00FD73E8">
            <w:pPr>
              <w:rPr>
                <w:lang w:val="zh-CN"/>
              </w:rPr>
            </w:pPr>
            <w:r w:rsidRPr="002B71E1">
              <w:rPr>
                <w:noProof/>
              </w:rPr>
              <w:pict>
                <v:shape id="图片 6" o:spid="_x0000_i1044" type="#_x0000_t75" style="width:219.75pt;height:281.25pt;visibility:visible" o:bordertopcolor="black" o:borderleftcolor="black" o:borderbottomcolor="black" o:borderrightcolor="black">
                  <v:imagedata r:id="rId32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</w:tc>
        <w:tc>
          <w:tcPr>
            <w:tcW w:w="5013" w:type="dxa"/>
          </w:tcPr>
          <w:p w:rsidR="009B14FA" w:rsidRPr="000D288D" w:rsidRDefault="009B14FA" w:rsidP="00FD73E8">
            <w:pPr>
              <w:rPr>
                <w:lang w:val="zh-CN"/>
              </w:rPr>
            </w:pPr>
            <w:r w:rsidRPr="002B71E1">
              <w:rPr>
                <w:noProof/>
              </w:rPr>
              <w:pict>
                <v:shape id="图片 9" o:spid="_x0000_i1045" type="#_x0000_t75" style="width:218.25pt;height:278.25pt;visibility:visible" o:bordertopcolor="black" o:borderleftcolor="black" o:borderbottomcolor="black" o:borderrightcolor="black">
                  <v:imagedata r:id="rId33" o:title="" croptop="15430f" cropbottom="24478f" cropleft="2650f" cropright="2015f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</w:tc>
      </w:tr>
      <w:tr w:rsidR="009B14FA" w:rsidTr="000D288D">
        <w:trPr>
          <w:trHeight w:val="665"/>
        </w:trPr>
        <w:tc>
          <w:tcPr>
            <w:tcW w:w="5078" w:type="dxa"/>
          </w:tcPr>
          <w:p w:rsidR="009B14FA" w:rsidRPr="000D288D" w:rsidRDefault="009B14FA" w:rsidP="000D288D">
            <w:pPr>
              <w:pStyle w:val="a"/>
              <w:spacing w:after="326"/>
            </w:pPr>
            <w:r w:rsidRPr="000D288D">
              <w:rPr>
                <w:lang w:val="zh-CN"/>
              </w:rPr>
              <w:t>1</w:t>
            </w:r>
            <w:r w:rsidRPr="000D288D">
              <w:rPr>
                <w:rFonts w:hint="eastAsia"/>
                <w:lang w:val="zh-CN"/>
              </w:rPr>
              <w:t>打开</w:t>
            </w:r>
            <w:r w:rsidRPr="000D288D">
              <w:rPr>
                <w:lang w:val="zh-CN"/>
              </w:rPr>
              <w:t>ZOOM</w:t>
            </w:r>
            <w:r w:rsidRPr="000D288D">
              <w:rPr>
                <w:rFonts w:hint="eastAsia"/>
                <w:lang w:val="zh-CN"/>
              </w:rPr>
              <w:t>软件</w:t>
            </w:r>
          </w:p>
        </w:tc>
        <w:tc>
          <w:tcPr>
            <w:tcW w:w="5013" w:type="dxa"/>
          </w:tcPr>
          <w:p w:rsidR="009B14FA" w:rsidRPr="000D288D" w:rsidRDefault="009B14FA" w:rsidP="000D288D">
            <w:pPr>
              <w:pStyle w:val="a"/>
              <w:spacing w:after="326"/>
            </w:pPr>
            <w:r w:rsidRPr="000D288D">
              <w:rPr>
                <w:lang w:val="zh-CN"/>
              </w:rPr>
              <w:t>2</w:t>
            </w:r>
            <w:r w:rsidRPr="000D288D">
              <w:rPr>
                <w:rFonts w:hint="eastAsia"/>
                <w:lang w:val="zh-CN"/>
              </w:rPr>
              <w:t>输入姓名（</w:t>
            </w:r>
            <w:r w:rsidRPr="000D288D">
              <w:rPr>
                <w:rFonts w:hint="eastAsia"/>
              </w:rPr>
              <w:t>面试序号</w:t>
            </w:r>
            <w:r w:rsidRPr="000D288D">
              <w:t>-</w:t>
            </w:r>
            <w:r w:rsidRPr="000D288D">
              <w:rPr>
                <w:rFonts w:hint="eastAsia"/>
              </w:rPr>
              <w:t>考生）</w:t>
            </w:r>
          </w:p>
        </w:tc>
      </w:tr>
      <w:tr w:rsidR="009B14FA" w:rsidTr="000D288D">
        <w:trPr>
          <w:trHeight w:val="6244"/>
        </w:trPr>
        <w:tc>
          <w:tcPr>
            <w:tcW w:w="5078" w:type="dxa"/>
          </w:tcPr>
          <w:p w:rsidR="009B14FA" w:rsidRPr="000D288D" w:rsidRDefault="009B14FA" w:rsidP="000D288D">
            <w:pPr>
              <w:pStyle w:val="a"/>
              <w:spacing w:after="326"/>
              <w:rPr>
                <w:lang w:val="zh-CN"/>
              </w:rPr>
            </w:pPr>
            <w:r w:rsidRPr="000D288D">
              <w:pict>
                <v:shape id="图片 4" o:spid="_x0000_i1046" type="#_x0000_t75" style="width:219.75pt;height:276.75pt;visibility:visible" o:bordertopcolor="black" o:borderleftcolor="black" o:borderbottomcolor="black" o:borderrightcolor="black">
                  <v:imagedata r:id="rId34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</w:tc>
        <w:tc>
          <w:tcPr>
            <w:tcW w:w="5013" w:type="dxa"/>
          </w:tcPr>
          <w:p w:rsidR="009B14FA" w:rsidRPr="000D288D" w:rsidRDefault="009B14FA" w:rsidP="000D288D">
            <w:pPr>
              <w:pStyle w:val="a"/>
              <w:spacing w:after="326"/>
              <w:rPr>
                <w:lang w:val="zh-CN"/>
              </w:rPr>
            </w:pPr>
            <w:r w:rsidRPr="000D288D">
              <w:pict>
                <v:shape id="图片 3" o:spid="_x0000_i1047" type="#_x0000_t75" style="width:210pt;height:283.5pt;visibility:visible" o:bordertopcolor="black" o:borderleftcolor="black" o:borderbottomcolor="black" o:borderrightcolor="black">
                  <v:imagedata r:id="rId35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</w:tc>
      </w:tr>
      <w:tr w:rsidR="009B14FA" w:rsidTr="000D288D">
        <w:trPr>
          <w:trHeight w:val="665"/>
        </w:trPr>
        <w:tc>
          <w:tcPr>
            <w:tcW w:w="5078" w:type="dxa"/>
          </w:tcPr>
          <w:p w:rsidR="009B14FA" w:rsidRPr="000D288D" w:rsidRDefault="009B14FA" w:rsidP="000D288D">
            <w:pPr>
              <w:pStyle w:val="a"/>
              <w:spacing w:after="326"/>
              <w:rPr>
                <w:lang w:val="zh-CN"/>
              </w:rPr>
            </w:pPr>
            <w:r w:rsidRPr="000D288D">
              <w:t>3</w:t>
            </w:r>
            <w:r w:rsidRPr="000D288D">
              <w:rPr>
                <w:rFonts w:hint="eastAsia"/>
              </w:rPr>
              <w:t>确认加入会议界面</w:t>
            </w:r>
          </w:p>
        </w:tc>
        <w:tc>
          <w:tcPr>
            <w:tcW w:w="5013" w:type="dxa"/>
          </w:tcPr>
          <w:p w:rsidR="009B14FA" w:rsidRPr="000D288D" w:rsidRDefault="009B14FA" w:rsidP="000D288D">
            <w:pPr>
              <w:pStyle w:val="a"/>
              <w:spacing w:after="326"/>
            </w:pPr>
            <w:r w:rsidRPr="000D288D">
              <w:t>4</w:t>
            </w:r>
            <w:r w:rsidRPr="000D288D">
              <w:rPr>
                <w:rFonts w:hint="eastAsia"/>
              </w:rPr>
              <w:t>等待进入面试</w:t>
            </w:r>
          </w:p>
        </w:tc>
      </w:tr>
    </w:tbl>
    <w:p w:rsidR="009B14FA" w:rsidRPr="005030CE" w:rsidRDefault="009B14FA" w:rsidP="005030CE">
      <w:pPr>
        <w:widowControl/>
        <w:snapToGrid/>
        <w:spacing w:line="240" w:lineRule="auto"/>
        <w:jc w:val="left"/>
        <w:rPr>
          <w:rFonts w:ascii="黑体" w:eastAsia="黑体" w:hAnsi="黑体"/>
          <w:noProof/>
        </w:rPr>
      </w:pPr>
    </w:p>
    <w:sectPr w:rsidR="009B14FA" w:rsidRPr="005030CE" w:rsidSect="00CD5C24">
      <w:pgSz w:w="11907" w:h="16839" w:code="9"/>
      <w:pgMar w:top="1134" w:right="1077" w:bottom="1134" w:left="1077" w:header="510" w:footer="567" w:gutter="0"/>
      <w:pgNumType w:start="1"/>
      <w:cols w:space="425"/>
      <w:docGrid w:type="lines"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14FA" w:rsidRDefault="009B14FA" w:rsidP="00FA6F7D">
      <w:pPr>
        <w:spacing w:line="240" w:lineRule="auto"/>
      </w:pPr>
      <w:r>
        <w:separator/>
      </w:r>
    </w:p>
  </w:endnote>
  <w:endnote w:type="continuationSeparator" w:id="0">
    <w:p w:rsidR="009B14FA" w:rsidRDefault="009B14FA" w:rsidP="00FA6F7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4FA" w:rsidRDefault="009B14FA" w:rsidP="008E085A">
    <w:pPr>
      <w:pStyle w:val="Footer"/>
      <w:jc w:val="center"/>
    </w:pPr>
    <w:fldSimple w:instr="PAGE   \* MERGEFORMAT">
      <w:r w:rsidRPr="002A2FBC">
        <w:rPr>
          <w:noProof/>
          <w:lang w:val="zh-CN"/>
        </w:rPr>
        <w:t>1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4FA" w:rsidRDefault="009B14FA" w:rsidP="008E085A">
    <w:pPr>
      <w:pStyle w:val="Footer"/>
      <w:jc w:val="center"/>
    </w:pPr>
    <w:fldSimple w:instr="PAGE   \* MERGEFORMAT">
      <w:r w:rsidRPr="00DB4478">
        <w:rPr>
          <w:noProof/>
          <w:lang w:val="zh-CN"/>
        </w:rPr>
        <w:t>12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14FA" w:rsidRDefault="009B14FA" w:rsidP="00FA6F7D">
      <w:pPr>
        <w:spacing w:line="240" w:lineRule="auto"/>
      </w:pPr>
      <w:r>
        <w:separator/>
      </w:r>
    </w:p>
  </w:footnote>
  <w:footnote w:type="continuationSeparator" w:id="0">
    <w:p w:rsidR="009B14FA" w:rsidRDefault="009B14FA" w:rsidP="00FA6F7D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4FA" w:rsidRDefault="009B14FA" w:rsidP="002A2FBC">
    <w:pPr>
      <w:pStyle w:val="Header"/>
      <w:spacing w:line="240" w:lineRule="auto"/>
      <w:jc w:val="left"/>
      <w:rPr>
        <w:lang/>
      </w:rPr>
    </w:pPr>
    <w:r>
      <w:rPr>
        <w:rFonts w:hint="eastAsia"/>
        <w:lang/>
      </w:rPr>
      <w:t>在线面试操作手册（考生版）</w:t>
    </w:r>
    <w:r>
      <w:rPr>
        <w:lang/>
      </w:rPr>
      <w:t xml:space="preserve">                                                         </w:t>
    </w:r>
    <w:r w:rsidRPr="000D288D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10" o:spid="_x0000_i1026" type="#_x0000_t75" style="width:107.25pt;height:14.25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33C6E"/>
    <w:multiLevelType w:val="hybridMultilevel"/>
    <w:tmpl w:val="33F0EFD8"/>
    <w:lvl w:ilvl="0" w:tplc="0E7AAAEE">
      <w:start w:val="1"/>
      <w:numFmt w:val="decimal"/>
      <w:lvlText w:val="%1."/>
      <w:lvlJc w:val="left"/>
      <w:pPr>
        <w:ind w:left="420" w:hanging="420"/>
      </w:pPr>
      <w:rPr>
        <w:rFonts w:ascii="黑体" w:eastAsia="黑体" w:hAnsi="黑体"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10DA3015"/>
    <w:multiLevelType w:val="hybridMultilevel"/>
    <w:tmpl w:val="50B6EA7E"/>
    <w:lvl w:ilvl="0" w:tplc="0E7AAAEE">
      <w:start w:val="1"/>
      <w:numFmt w:val="decimal"/>
      <w:lvlText w:val="%1."/>
      <w:lvlJc w:val="left"/>
      <w:pPr>
        <w:ind w:left="420" w:hanging="420"/>
      </w:pPr>
      <w:rPr>
        <w:rFonts w:ascii="黑体" w:eastAsia="黑体" w:hAnsi="黑体"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1774011C"/>
    <w:multiLevelType w:val="hybridMultilevel"/>
    <w:tmpl w:val="33F0EFD8"/>
    <w:lvl w:ilvl="0" w:tplc="0E7AAAEE">
      <w:start w:val="1"/>
      <w:numFmt w:val="decimal"/>
      <w:lvlText w:val="%1."/>
      <w:lvlJc w:val="left"/>
      <w:pPr>
        <w:ind w:left="420" w:hanging="420"/>
      </w:pPr>
      <w:rPr>
        <w:rFonts w:ascii="黑体" w:eastAsia="黑体" w:hAnsi="黑体"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>
    <w:nsid w:val="1EF960D6"/>
    <w:multiLevelType w:val="hybridMultilevel"/>
    <w:tmpl w:val="82EC15C4"/>
    <w:lvl w:ilvl="0" w:tplc="0E7AAAEE">
      <w:start w:val="1"/>
      <w:numFmt w:val="decimal"/>
      <w:lvlText w:val="%1."/>
      <w:lvlJc w:val="left"/>
      <w:pPr>
        <w:ind w:left="420" w:hanging="420"/>
      </w:pPr>
      <w:rPr>
        <w:rFonts w:ascii="黑体" w:eastAsia="黑体" w:hAnsi="黑体"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">
    <w:nsid w:val="2036007B"/>
    <w:multiLevelType w:val="hybridMultilevel"/>
    <w:tmpl w:val="36F01F0C"/>
    <w:lvl w:ilvl="0" w:tplc="0E7AAAEE">
      <w:start w:val="1"/>
      <w:numFmt w:val="decimal"/>
      <w:lvlText w:val="%1."/>
      <w:lvlJc w:val="left"/>
      <w:pPr>
        <w:ind w:left="420" w:hanging="420"/>
      </w:pPr>
      <w:rPr>
        <w:rFonts w:ascii="黑体" w:eastAsia="黑体" w:hAnsi="黑体"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5">
    <w:nsid w:val="25002F98"/>
    <w:multiLevelType w:val="hybridMultilevel"/>
    <w:tmpl w:val="0B924908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6">
    <w:nsid w:val="2F0A4CDA"/>
    <w:multiLevelType w:val="multilevel"/>
    <w:tmpl w:val="7966C04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Heading2"/>
      <w:lvlText w:val="%1.%2"/>
      <w:lvlJc w:val="left"/>
      <w:pPr>
        <w:ind w:left="718" w:hanging="576"/>
      </w:pPr>
      <w:rPr>
        <w:rFonts w:cs="Times New Roman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7">
    <w:nsid w:val="365214B5"/>
    <w:multiLevelType w:val="hybridMultilevel"/>
    <w:tmpl w:val="33F0EFD8"/>
    <w:lvl w:ilvl="0" w:tplc="0E7AAAEE">
      <w:start w:val="1"/>
      <w:numFmt w:val="decimal"/>
      <w:lvlText w:val="%1."/>
      <w:lvlJc w:val="left"/>
      <w:pPr>
        <w:ind w:left="420" w:hanging="420"/>
      </w:pPr>
      <w:rPr>
        <w:rFonts w:ascii="黑体" w:eastAsia="黑体" w:hAnsi="黑体"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8">
    <w:nsid w:val="3A2E2C6C"/>
    <w:multiLevelType w:val="hybridMultilevel"/>
    <w:tmpl w:val="50B6EA7E"/>
    <w:lvl w:ilvl="0" w:tplc="0E7AAAEE">
      <w:start w:val="1"/>
      <w:numFmt w:val="decimal"/>
      <w:lvlText w:val="%1."/>
      <w:lvlJc w:val="left"/>
      <w:pPr>
        <w:ind w:left="420" w:hanging="420"/>
      </w:pPr>
      <w:rPr>
        <w:rFonts w:ascii="黑体" w:eastAsia="黑体" w:hAnsi="黑体"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9">
    <w:nsid w:val="3CF661C8"/>
    <w:multiLevelType w:val="hybridMultilevel"/>
    <w:tmpl w:val="01186ACC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0">
    <w:nsid w:val="3DC14FD8"/>
    <w:multiLevelType w:val="hybridMultilevel"/>
    <w:tmpl w:val="D51AD2D8"/>
    <w:lvl w:ilvl="0" w:tplc="0E7AAAEE">
      <w:start w:val="1"/>
      <w:numFmt w:val="decimal"/>
      <w:lvlText w:val="%1."/>
      <w:lvlJc w:val="left"/>
      <w:pPr>
        <w:ind w:left="420" w:hanging="420"/>
      </w:pPr>
      <w:rPr>
        <w:rFonts w:ascii="黑体" w:eastAsia="黑体" w:hAnsi="黑体"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1">
    <w:nsid w:val="43A551C5"/>
    <w:multiLevelType w:val="hybridMultilevel"/>
    <w:tmpl w:val="50B6EA7E"/>
    <w:lvl w:ilvl="0" w:tplc="0E7AAAEE">
      <w:start w:val="1"/>
      <w:numFmt w:val="decimal"/>
      <w:lvlText w:val="%1."/>
      <w:lvlJc w:val="left"/>
      <w:pPr>
        <w:ind w:left="420" w:hanging="420"/>
      </w:pPr>
      <w:rPr>
        <w:rFonts w:ascii="黑体" w:eastAsia="黑体" w:hAnsi="黑体"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2">
    <w:nsid w:val="4A240082"/>
    <w:multiLevelType w:val="hybridMultilevel"/>
    <w:tmpl w:val="35F8C336"/>
    <w:lvl w:ilvl="0" w:tplc="0409000F">
      <w:start w:val="1"/>
      <w:numFmt w:val="decimal"/>
      <w:lvlText w:val="%1."/>
      <w:lvlJc w:val="left"/>
      <w:pPr>
        <w:ind w:left="90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4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  <w:rPr>
        <w:rFonts w:cs="Times New Roman"/>
      </w:rPr>
    </w:lvl>
  </w:abstractNum>
  <w:abstractNum w:abstractNumId="13">
    <w:nsid w:val="4FE01692"/>
    <w:multiLevelType w:val="hybridMultilevel"/>
    <w:tmpl w:val="23E8F770"/>
    <w:lvl w:ilvl="0" w:tplc="0E7AAAEE">
      <w:start w:val="1"/>
      <w:numFmt w:val="decimal"/>
      <w:lvlText w:val="%1."/>
      <w:lvlJc w:val="left"/>
      <w:pPr>
        <w:ind w:left="420" w:hanging="420"/>
      </w:pPr>
      <w:rPr>
        <w:rFonts w:ascii="黑体" w:eastAsia="黑体" w:hAnsi="黑体"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4">
    <w:nsid w:val="504067BC"/>
    <w:multiLevelType w:val="hybridMultilevel"/>
    <w:tmpl w:val="33F0EFD8"/>
    <w:lvl w:ilvl="0" w:tplc="0E7AAAEE">
      <w:start w:val="1"/>
      <w:numFmt w:val="decimal"/>
      <w:lvlText w:val="%1."/>
      <w:lvlJc w:val="left"/>
      <w:pPr>
        <w:ind w:left="420" w:hanging="420"/>
      </w:pPr>
      <w:rPr>
        <w:rFonts w:ascii="黑体" w:eastAsia="黑体" w:hAnsi="黑体"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5">
    <w:nsid w:val="52926E79"/>
    <w:multiLevelType w:val="hybridMultilevel"/>
    <w:tmpl w:val="01186ACC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6">
    <w:nsid w:val="55333BD6"/>
    <w:multiLevelType w:val="hybridMultilevel"/>
    <w:tmpl w:val="C8ACFFDA"/>
    <w:lvl w:ilvl="0" w:tplc="85FEC88A">
      <w:start w:val="1"/>
      <w:numFmt w:val="decimal"/>
      <w:suff w:val="space"/>
      <w:lvlText w:val="%1）"/>
      <w:lvlJc w:val="left"/>
      <w:pPr>
        <w:ind w:left="8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4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  <w:rPr>
        <w:rFonts w:cs="Times New Roman"/>
      </w:rPr>
    </w:lvl>
  </w:abstractNum>
  <w:abstractNum w:abstractNumId="17">
    <w:nsid w:val="5C4A4867"/>
    <w:multiLevelType w:val="hybridMultilevel"/>
    <w:tmpl w:val="B32AC82E"/>
    <w:lvl w:ilvl="0" w:tplc="0E7AAAEE">
      <w:start w:val="1"/>
      <w:numFmt w:val="decimal"/>
      <w:lvlText w:val="%1."/>
      <w:lvlJc w:val="left"/>
      <w:pPr>
        <w:ind w:left="420" w:hanging="420"/>
      </w:pPr>
      <w:rPr>
        <w:rFonts w:ascii="黑体" w:eastAsia="黑体" w:hAnsi="黑体"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8">
    <w:nsid w:val="5DEB39F8"/>
    <w:multiLevelType w:val="hybridMultilevel"/>
    <w:tmpl w:val="23E8F770"/>
    <w:lvl w:ilvl="0" w:tplc="0E7AAAEE">
      <w:start w:val="1"/>
      <w:numFmt w:val="decimal"/>
      <w:lvlText w:val="%1."/>
      <w:lvlJc w:val="left"/>
      <w:pPr>
        <w:ind w:left="420" w:hanging="420"/>
      </w:pPr>
      <w:rPr>
        <w:rFonts w:ascii="黑体" w:eastAsia="黑体" w:hAnsi="黑体"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9">
    <w:nsid w:val="66AC3155"/>
    <w:multiLevelType w:val="hybridMultilevel"/>
    <w:tmpl w:val="33F0EFD8"/>
    <w:lvl w:ilvl="0" w:tplc="0E7AAAEE">
      <w:start w:val="1"/>
      <w:numFmt w:val="decimal"/>
      <w:lvlText w:val="%1."/>
      <w:lvlJc w:val="left"/>
      <w:pPr>
        <w:ind w:left="420" w:hanging="420"/>
      </w:pPr>
      <w:rPr>
        <w:rFonts w:ascii="黑体" w:eastAsia="黑体" w:hAnsi="黑体"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0">
    <w:nsid w:val="6FB42EED"/>
    <w:multiLevelType w:val="hybridMultilevel"/>
    <w:tmpl w:val="01186ACC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1">
    <w:nsid w:val="713F51B1"/>
    <w:multiLevelType w:val="hybridMultilevel"/>
    <w:tmpl w:val="5CEE87C8"/>
    <w:lvl w:ilvl="0" w:tplc="0E7AAAEE">
      <w:start w:val="1"/>
      <w:numFmt w:val="decimal"/>
      <w:lvlText w:val="%1."/>
      <w:lvlJc w:val="left"/>
      <w:pPr>
        <w:ind w:left="1260" w:hanging="420"/>
      </w:pPr>
      <w:rPr>
        <w:rFonts w:ascii="黑体" w:eastAsia="黑体" w:hAnsi="黑体"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8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  <w:rPr>
        <w:rFonts w:cs="Times New Roman"/>
      </w:rPr>
    </w:lvl>
  </w:abstractNum>
  <w:abstractNum w:abstractNumId="22">
    <w:nsid w:val="71E76D5C"/>
    <w:multiLevelType w:val="hybridMultilevel"/>
    <w:tmpl w:val="50B6EA7E"/>
    <w:lvl w:ilvl="0" w:tplc="0E7AAAEE">
      <w:start w:val="1"/>
      <w:numFmt w:val="decimal"/>
      <w:lvlText w:val="%1."/>
      <w:lvlJc w:val="left"/>
      <w:pPr>
        <w:ind w:left="420" w:hanging="420"/>
      </w:pPr>
      <w:rPr>
        <w:rFonts w:ascii="黑体" w:eastAsia="黑体" w:hAnsi="黑体"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3">
    <w:nsid w:val="77222E86"/>
    <w:multiLevelType w:val="hybridMultilevel"/>
    <w:tmpl w:val="2B92EEC0"/>
    <w:lvl w:ilvl="0" w:tplc="4C084202">
      <w:start w:val="1"/>
      <w:numFmt w:val="decimal"/>
      <w:lvlText w:val="%1."/>
      <w:lvlJc w:val="left"/>
      <w:pPr>
        <w:ind w:left="420" w:hanging="42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4">
    <w:nsid w:val="7F344EFB"/>
    <w:multiLevelType w:val="hybridMultilevel"/>
    <w:tmpl w:val="D51AD2D8"/>
    <w:lvl w:ilvl="0" w:tplc="0E7AAAEE">
      <w:start w:val="1"/>
      <w:numFmt w:val="decimal"/>
      <w:lvlText w:val="%1."/>
      <w:lvlJc w:val="left"/>
      <w:pPr>
        <w:ind w:left="420" w:hanging="420"/>
      </w:pPr>
      <w:rPr>
        <w:rFonts w:ascii="黑体" w:eastAsia="黑体" w:hAnsi="黑体"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6"/>
  </w:num>
  <w:num w:numId="2">
    <w:abstractNumId w:val="21"/>
  </w:num>
  <w:num w:numId="3">
    <w:abstractNumId w:val="3"/>
  </w:num>
  <w:num w:numId="4">
    <w:abstractNumId w:val="4"/>
  </w:num>
  <w:num w:numId="5">
    <w:abstractNumId w:val="13"/>
  </w:num>
  <w:num w:numId="6">
    <w:abstractNumId w:val="18"/>
  </w:num>
  <w:num w:numId="7">
    <w:abstractNumId w:val="10"/>
  </w:num>
  <w:num w:numId="8">
    <w:abstractNumId w:val="24"/>
  </w:num>
  <w:num w:numId="9">
    <w:abstractNumId w:val="23"/>
  </w:num>
  <w:num w:numId="10">
    <w:abstractNumId w:val="0"/>
  </w:num>
  <w:num w:numId="11">
    <w:abstractNumId w:val="7"/>
  </w:num>
  <w:num w:numId="12">
    <w:abstractNumId w:val="2"/>
  </w:num>
  <w:num w:numId="13">
    <w:abstractNumId w:val="14"/>
  </w:num>
  <w:num w:numId="14">
    <w:abstractNumId w:val="19"/>
  </w:num>
  <w:num w:numId="15">
    <w:abstractNumId w:val="11"/>
  </w:num>
  <w:num w:numId="16">
    <w:abstractNumId w:val="1"/>
  </w:num>
  <w:num w:numId="17">
    <w:abstractNumId w:val="22"/>
  </w:num>
  <w:num w:numId="18">
    <w:abstractNumId w:val="8"/>
  </w:num>
  <w:num w:numId="19">
    <w:abstractNumId w:val="17"/>
  </w:num>
  <w:num w:numId="20">
    <w:abstractNumId w:val="20"/>
  </w:num>
  <w:num w:numId="21">
    <w:abstractNumId w:val="5"/>
  </w:num>
  <w:num w:numId="22">
    <w:abstractNumId w:val="15"/>
  </w:num>
  <w:num w:numId="23">
    <w:abstractNumId w:val="9"/>
  </w:num>
  <w:num w:numId="24">
    <w:abstractNumId w:val="6"/>
  </w:num>
  <w:num w:numId="25">
    <w:abstractNumId w:val="6"/>
  </w:num>
  <w:num w:numId="26">
    <w:abstractNumId w:val="6"/>
  </w:num>
  <w:num w:numId="27">
    <w:abstractNumId w:val="6"/>
  </w:num>
  <w:num w:numId="28">
    <w:abstractNumId w:val="6"/>
  </w:num>
  <w:num w:numId="29">
    <w:abstractNumId w:val="16"/>
  </w:num>
  <w:num w:numId="30">
    <w:abstractNumId w:val="6"/>
  </w:num>
  <w:num w:numId="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</w:num>
  <w:num w:numId="33">
    <w:abstractNumId w:val="12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6F7D"/>
    <w:rsid w:val="00000042"/>
    <w:rsid w:val="000001C5"/>
    <w:rsid w:val="000001CE"/>
    <w:rsid w:val="000004C1"/>
    <w:rsid w:val="000005E0"/>
    <w:rsid w:val="000006AA"/>
    <w:rsid w:val="000017F6"/>
    <w:rsid w:val="00001BA6"/>
    <w:rsid w:val="00001CF9"/>
    <w:rsid w:val="000021FB"/>
    <w:rsid w:val="0000220F"/>
    <w:rsid w:val="00002828"/>
    <w:rsid w:val="00002DEB"/>
    <w:rsid w:val="00003169"/>
    <w:rsid w:val="00003231"/>
    <w:rsid w:val="0000325B"/>
    <w:rsid w:val="00003334"/>
    <w:rsid w:val="00003BC3"/>
    <w:rsid w:val="00004279"/>
    <w:rsid w:val="00004CE1"/>
    <w:rsid w:val="000058B8"/>
    <w:rsid w:val="00005AFB"/>
    <w:rsid w:val="00005BF6"/>
    <w:rsid w:val="00005C98"/>
    <w:rsid w:val="000062B6"/>
    <w:rsid w:val="0000656D"/>
    <w:rsid w:val="000068FE"/>
    <w:rsid w:val="00006A7F"/>
    <w:rsid w:val="00006AE2"/>
    <w:rsid w:val="000074E7"/>
    <w:rsid w:val="00007C38"/>
    <w:rsid w:val="00007C5A"/>
    <w:rsid w:val="00010CC7"/>
    <w:rsid w:val="0001130E"/>
    <w:rsid w:val="0001134C"/>
    <w:rsid w:val="000113C1"/>
    <w:rsid w:val="00011E43"/>
    <w:rsid w:val="000124EC"/>
    <w:rsid w:val="000126EB"/>
    <w:rsid w:val="0001298F"/>
    <w:rsid w:val="00012C2D"/>
    <w:rsid w:val="00012E4E"/>
    <w:rsid w:val="0001311C"/>
    <w:rsid w:val="00013DA5"/>
    <w:rsid w:val="00014087"/>
    <w:rsid w:val="00015512"/>
    <w:rsid w:val="00015BFB"/>
    <w:rsid w:val="0001601F"/>
    <w:rsid w:val="000161D4"/>
    <w:rsid w:val="00017CA6"/>
    <w:rsid w:val="0002006F"/>
    <w:rsid w:val="00020200"/>
    <w:rsid w:val="0002023A"/>
    <w:rsid w:val="00020968"/>
    <w:rsid w:val="00020C03"/>
    <w:rsid w:val="00021A8D"/>
    <w:rsid w:val="00021AC4"/>
    <w:rsid w:val="00021C41"/>
    <w:rsid w:val="00021EE0"/>
    <w:rsid w:val="00023AF6"/>
    <w:rsid w:val="00023CBB"/>
    <w:rsid w:val="00023EDF"/>
    <w:rsid w:val="00024381"/>
    <w:rsid w:val="00024B2A"/>
    <w:rsid w:val="00024DBE"/>
    <w:rsid w:val="00025341"/>
    <w:rsid w:val="00025917"/>
    <w:rsid w:val="00025C81"/>
    <w:rsid w:val="00025F3D"/>
    <w:rsid w:val="00026930"/>
    <w:rsid w:val="00026BC0"/>
    <w:rsid w:val="0002782C"/>
    <w:rsid w:val="00027B2C"/>
    <w:rsid w:val="00027C16"/>
    <w:rsid w:val="00027E4D"/>
    <w:rsid w:val="000301D2"/>
    <w:rsid w:val="000301E7"/>
    <w:rsid w:val="0003021F"/>
    <w:rsid w:val="00030A25"/>
    <w:rsid w:val="00030A49"/>
    <w:rsid w:val="00030E2A"/>
    <w:rsid w:val="00031251"/>
    <w:rsid w:val="00031263"/>
    <w:rsid w:val="000318C0"/>
    <w:rsid w:val="00031AF7"/>
    <w:rsid w:val="00031B80"/>
    <w:rsid w:val="00031D11"/>
    <w:rsid w:val="00032416"/>
    <w:rsid w:val="00032571"/>
    <w:rsid w:val="00033135"/>
    <w:rsid w:val="00033445"/>
    <w:rsid w:val="00033A74"/>
    <w:rsid w:val="00033D63"/>
    <w:rsid w:val="00034195"/>
    <w:rsid w:val="000345EB"/>
    <w:rsid w:val="0003487A"/>
    <w:rsid w:val="000353D0"/>
    <w:rsid w:val="00035766"/>
    <w:rsid w:val="00036BB9"/>
    <w:rsid w:val="00036CB3"/>
    <w:rsid w:val="000374E4"/>
    <w:rsid w:val="00037D83"/>
    <w:rsid w:val="0004009E"/>
    <w:rsid w:val="000404C8"/>
    <w:rsid w:val="00040668"/>
    <w:rsid w:val="000408B5"/>
    <w:rsid w:val="00041199"/>
    <w:rsid w:val="000411AF"/>
    <w:rsid w:val="000415C4"/>
    <w:rsid w:val="000415C5"/>
    <w:rsid w:val="000418F0"/>
    <w:rsid w:val="00041EE0"/>
    <w:rsid w:val="00041F43"/>
    <w:rsid w:val="000424F5"/>
    <w:rsid w:val="000425C9"/>
    <w:rsid w:val="00043A77"/>
    <w:rsid w:val="00043ACD"/>
    <w:rsid w:val="00043B2B"/>
    <w:rsid w:val="00043DCE"/>
    <w:rsid w:val="00043E4F"/>
    <w:rsid w:val="000440F5"/>
    <w:rsid w:val="000441FE"/>
    <w:rsid w:val="00044379"/>
    <w:rsid w:val="000443FD"/>
    <w:rsid w:val="00044E40"/>
    <w:rsid w:val="00045921"/>
    <w:rsid w:val="00045EFA"/>
    <w:rsid w:val="000466A5"/>
    <w:rsid w:val="00046A5D"/>
    <w:rsid w:val="00046E43"/>
    <w:rsid w:val="0004713B"/>
    <w:rsid w:val="00047175"/>
    <w:rsid w:val="0004722B"/>
    <w:rsid w:val="00047515"/>
    <w:rsid w:val="000475B2"/>
    <w:rsid w:val="000478FD"/>
    <w:rsid w:val="00047B60"/>
    <w:rsid w:val="00050CAA"/>
    <w:rsid w:val="00051186"/>
    <w:rsid w:val="0005178F"/>
    <w:rsid w:val="00051BBE"/>
    <w:rsid w:val="0005207E"/>
    <w:rsid w:val="000522C6"/>
    <w:rsid w:val="00052FD2"/>
    <w:rsid w:val="0005348D"/>
    <w:rsid w:val="00053A75"/>
    <w:rsid w:val="0005464D"/>
    <w:rsid w:val="00054D85"/>
    <w:rsid w:val="00056499"/>
    <w:rsid w:val="00056FCD"/>
    <w:rsid w:val="00057558"/>
    <w:rsid w:val="00057598"/>
    <w:rsid w:val="00060062"/>
    <w:rsid w:val="000603FE"/>
    <w:rsid w:val="00060403"/>
    <w:rsid w:val="0006049F"/>
    <w:rsid w:val="00060BF6"/>
    <w:rsid w:val="00060E95"/>
    <w:rsid w:val="0006137F"/>
    <w:rsid w:val="00061D2C"/>
    <w:rsid w:val="00061E15"/>
    <w:rsid w:val="00061ECB"/>
    <w:rsid w:val="000626CE"/>
    <w:rsid w:val="00063687"/>
    <w:rsid w:val="000636C3"/>
    <w:rsid w:val="000636C6"/>
    <w:rsid w:val="0006370A"/>
    <w:rsid w:val="00063B30"/>
    <w:rsid w:val="00063E1F"/>
    <w:rsid w:val="00063E4E"/>
    <w:rsid w:val="00063FA8"/>
    <w:rsid w:val="00064798"/>
    <w:rsid w:val="00064B4F"/>
    <w:rsid w:val="00064C7C"/>
    <w:rsid w:val="00065C38"/>
    <w:rsid w:val="00065F0C"/>
    <w:rsid w:val="000664F7"/>
    <w:rsid w:val="00067102"/>
    <w:rsid w:val="000673A4"/>
    <w:rsid w:val="00070017"/>
    <w:rsid w:val="00070077"/>
    <w:rsid w:val="000701CC"/>
    <w:rsid w:val="00070393"/>
    <w:rsid w:val="00070D02"/>
    <w:rsid w:val="000718B4"/>
    <w:rsid w:val="00071C34"/>
    <w:rsid w:val="00071D31"/>
    <w:rsid w:val="00071F3D"/>
    <w:rsid w:val="00072560"/>
    <w:rsid w:val="000726DF"/>
    <w:rsid w:val="00072968"/>
    <w:rsid w:val="00072B65"/>
    <w:rsid w:val="000738F5"/>
    <w:rsid w:val="0007467E"/>
    <w:rsid w:val="0007517B"/>
    <w:rsid w:val="00075803"/>
    <w:rsid w:val="000760C1"/>
    <w:rsid w:val="00076272"/>
    <w:rsid w:val="00076404"/>
    <w:rsid w:val="000764A8"/>
    <w:rsid w:val="00076E53"/>
    <w:rsid w:val="00077407"/>
    <w:rsid w:val="00077F09"/>
    <w:rsid w:val="00080068"/>
    <w:rsid w:val="00080DB6"/>
    <w:rsid w:val="000811BB"/>
    <w:rsid w:val="0008168D"/>
    <w:rsid w:val="000817E4"/>
    <w:rsid w:val="00081EFE"/>
    <w:rsid w:val="000822A6"/>
    <w:rsid w:val="00082435"/>
    <w:rsid w:val="00082641"/>
    <w:rsid w:val="00082CC1"/>
    <w:rsid w:val="0008313A"/>
    <w:rsid w:val="00084EB7"/>
    <w:rsid w:val="00085A94"/>
    <w:rsid w:val="00085AAD"/>
    <w:rsid w:val="00085E5D"/>
    <w:rsid w:val="00086315"/>
    <w:rsid w:val="00086FFC"/>
    <w:rsid w:val="000874DC"/>
    <w:rsid w:val="00087815"/>
    <w:rsid w:val="00087B5A"/>
    <w:rsid w:val="00087E58"/>
    <w:rsid w:val="00090274"/>
    <w:rsid w:val="000907C5"/>
    <w:rsid w:val="00091109"/>
    <w:rsid w:val="00091345"/>
    <w:rsid w:val="00091CFD"/>
    <w:rsid w:val="00092DF5"/>
    <w:rsid w:val="00094219"/>
    <w:rsid w:val="000950D5"/>
    <w:rsid w:val="00095E91"/>
    <w:rsid w:val="00096342"/>
    <w:rsid w:val="00096764"/>
    <w:rsid w:val="00096A75"/>
    <w:rsid w:val="00096E14"/>
    <w:rsid w:val="00096F23"/>
    <w:rsid w:val="00097488"/>
    <w:rsid w:val="0009754D"/>
    <w:rsid w:val="00097A73"/>
    <w:rsid w:val="000A05FD"/>
    <w:rsid w:val="000A08E3"/>
    <w:rsid w:val="000A0F82"/>
    <w:rsid w:val="000A12F2"/>
    <w:rsid w:val="000A134C"/>
    <w:rsid w:val="000A197E"/>
    <w:rsid w:val="000A20E1"/>
    <w:rsid w:val="000A2287"/>
    <w:rsid w:val="000A24FD"/>
    <w:rsid w:val="000A45F9"/>
    <w:rsid w:val="000A4A86"/>
    <w:rsid w:val="000A4DEE"/>
    <w:rsid w:val="000A53C0"/>
    <w:rsid w:val="000A6004"/>
    <w:rsid w:val="000A6478"/>
    <w:rsid w:val="000A675E"/>
    <w:rsid w:val="000A6A96"/>
    <w:rsid w:val="000A6ADE"/>
    <w:rsid w:val="000A6C88"/>
    <w:rsid w:val="000A72D3"/>
    <w:rsid w:val="000A7531"/>
    <w:rsid w:val="000B0483"/>
    <w:rsid w:val="000B11F8"/>
    <w:rsid w:val="000B1532"/>
    <w:rsid w:val="000B1605"/>
    <w:rsid w:val="000B283F"/>
    <w:rsid w:val="000B2BE1"/>
    <w:rsid w:val="000B2E35"/>
    <w:rsid w:val="000B41A4"/>
    <w:rsid w:val="000B4221"/>
    <w:rsid w:val="000B4390"/>
    <w:rsid w:val="000B457A"/>
    <w:rsid w:val="000B4DAC"/>
    <w:rsid w:val="000B5283"/>
    <w:rsid w:val="000B54A9"/>
    <w:rsid w:val="000B553E"/>
    <w:rsid w:val="000B5D8B"/>
    <w:rsid w:val="000B5F47"/>
    <w:rsid w:val="000B71BB"/>
    <w:rsid w:val="000C0001"/>
    <w:rsid w:val="000C0774"/>
    <w:rsid w:val="000C095A"/>
    <w:rsid w:val="000C1BBC"/>
    <w:rsid w:val="000C1DCD"/>
    <w:rsid w:val="000C20E1"/>
    <w:rsid w:val="000C29CE"/>
    <w:rsid w:val="000C2E8B"/>
    <w:rsid w:val="000C3A5A"/>
    <w:rsid w:val="000C3AA0"/>
    <w:rsid w:val="000C3B92"/>
    <w:rsid w:val="000C42DE"/>
    <w:rsid w:val="000C4637"/>
    <w:rsid w:val="000C4B3B"/>
    <w:rsid w:val="000C5719"/>
    <w:rsid w:val="000C5B1E"/>
    <w:rsid w:val="000C74C3"/>
    <w:rsid w:val="000D0B20"/>
    <w:rsid w:val="000D0CC1"/>
    <w:rsid w:val="000D1493"/>
    <w:rsid w:val="000D151E"/>
    <w:rsid w:val="000D288D"/>
    <w:rsid w:val="000D28AE"/>
    <w:rsid w:val="000D4FFF"/>
    <w:rsid w:val="000D5D97"/>
    <w:rsid w:val="000D6249"/>
    <w:rsid w:val="000D63E4"/>
    <w:rsid w:val="000D64AE"/>
    <w:rsid w:val="000D7B04"/>
    <w:rsid w:val="000D7D4B"/>
    <w:rsid w:val="000E04D4"/>
    <w:rsid w:val="000E076B"/>
    <w:rsid w:val="000E0F3E"/>
    <w:rsid w:val="000E13BA"/>
    <w:rsid w:val="000E231E"/>
    <w:rsid w:val="000E236D"/>
    <w:rsid w:val="000E23BE"/>
    <w:rsid w:val="000E267A"/>
    <w:rsid w:val="000E37C3"/>
    <w:rsid w:val="000E46D1"/>
    <w:rsid w:val="000E4702"/>
    <w:rsid w:val="000E4A75"/>
    <w:rsid w:val="000E5143"/>
    <w:rsid w:val="000E5203"/>
    <w:rsid w:val="000E5AE4"/>
    <w:rsid w:val="000E5D98"/>
    <w:rsid w:val="000E5E99"/>
    <w:rsid w:val="000E6459"/>
    <w:rsid w:val="000E6ABD"/>
    <w:rsid w:val="000E6CB7"/>
    <w:rsid w:val="000E706F"/>
    <w:rsid w:val="000E7736"/>
    <w:rsid w:val="000E7774"/>
    <w:rsid w:val="000E7B45"/>
    <w:rsid w:val="000F0A2C"/>
    <w:rsid w:val="000F0A5E"/>
    <w:rsid w:val="000F0FA8"/>
    <w:rsid w:val="000F19C2"/>
    <w:rsid w:val="000F1A2F"/>
    <w:rsid w:val="000F2063"/>
    <w:rsid w:val="000F27D3"/>
    <w:rsid w:val="000F2FC5"/>
    <w:rsid w:val="000F30A9"/>
    <w:rsid w:val="000F3326"/>
    <w:rsid w:val="000F4096"/>
    <w:rsid w:val="000F4104"/>
    <w:rsid w:val="000F6950"/>
    <w:rsid w:val="000F7A46"/>
    <w:rsid w:val="000F7D7C"/>
    <w:rsid w:val="00100953"/>
    <w:rsid w:val="0010146B"/>
    <w:rsid w:val="00101965"/>
    <w:rsid w:val="00101F63"/>
    <w:rsid w:val="00101F69"/>
    <w:rsid w:val="00102025"/>
    <w:rsid w:val="001020FF"/>
    <w:rsid w:val="0010242C"/>
    <w:rsid w:val="001025B9"/>
    <w:rsid w:val="00102FAF"/>
    <w:rsid w:val="00103DE4"/>
    <w:rsid w:val="00103EC0"/>
    <w:rsid w:val="00104232"/>
    <w:rsid w:val="00105550"/>
    <w:rsid w:val="00106D7A"/>
    <w:rsid w:val="00106F3B"/>
    <w:rsid w:val="00106F47"/>
    <w:rsid w:val="0010785C"/>
    <w:rsid w:val="00107899"/>
    <w:rsid w:val="00107BDB"/>
    <w:rsid w:val="00110A5E"/>
    <w:rsid w:val="00110EFA"/>
    <w:rsid w:val="0011141A"/>
    <w:rsid w:val="00111644"/>
    <w:rsid w:val="00111946"/>
    <w:rsid w:val="00112527"/>
    <w:rsid w:val="0011363B"/>
    <w:rsid w:val="00113691"/>
    <w:rsid w:val="001136F6"/>
    <w:rsid w:val="00113D51"/>
    <w:rsid w:val="00113E33"/>
    <w:rsid w:val="00114472"/>
    <w:rsid w:val="00114846"/>
    <w:rsid w:val="001148B0"/>
    <w:rsid w:val="00114EAC"/>
    <w:rsid w:val="001152F8"/>
    <w:rsid w:val="0011532E"/>
    <w:rsid w:val="001157E1"/>
    <w:rsid w:val="00116031"/>
    <w:rsid w:val="001161D5"/>
    <w:rsid w:val="001168FE"/>
    <w:rsid w:val="00117570"/>
    <w:rsid w:val="00117589"/>
    <w:rsid w:val="00117593"/>
    <w:rsid w:val="00120790"/>
    <w:rsid w:val="00120D7B"/>
    <w:rsid w:val="00121AB9"/>
    <w:rsid w:val="001224E7"/>
    <w:rsid w:val="00122F94"/>
    <w:rsid w:val="0012353D"/>
    <w:rsid w:val="00124BF4"/>
    <w:rsid w:val="0012563F"/>
    <w:rsid w:val="001258EA"/>
    <w:rsid w:val="00125BE5"/>
    <w:rsid w:val="00125EBD"/>
    <w:rsid w:val="00125EF2"/>
    <w:rsid w:val="001261C3"/>
    <w:rsid w:val="00126496"/>
    <w:rsid w:val="001266B7"/>
    <w:rsid w:val="00126D52"/>
    <w:rsid w:val="00126F23"/>
    <w:rsid w:val="00130424"/>
    <w:rsid w:val="0013072F"/>
    <w:rsid w:val="00130895"/>
    <w:rsid w:val="00130CCE"/>
    <w:rsid w:val="001310C1"/>
    <w:rsid w:val="001314BB"/>
    <w:rsid w:val="00131743"/>
    <w:rsid w:val="00131DF5"/>
    <w:rsid w:val="00132239"/>
    <w:rsid w:val="0013243F"/>
    <w:rsid w:val="00132843"/>
    <w:rsid w:val="0013300F"/>
    <w:rsid w:val="00133527"/>
    <w:rsid w:val="00134A64"/>
    <w:rsid w:val="0013586F"/>
    <w:rsid w:val="00135FF2"/>
    <w:rsid w:val="001363F5"/>
    <w:rsid w:val="001367DF"/>
    <w:rsid w:val="00136A90"/>
    <w:rsid w:val="00137AFB"/>
    <w:rsid w:val="00137C91"/>
    <w:rsid w:val="001400EF"/>
    <w:rsid w:val="00141348"/>
    <w:rsid w:val="001419C6"/>
    <w:rsid w:val="00141B1B"/>
    <w:rsid w:val="00141BAC"/>
    <w:rsid w:val="00141E1C"/>
    <w:rsid w:val="00141FE9"/>
    <w:rsid w:val="00143A32"/>
    <w:rsid w:val="00143C20"/>
    <w:rsid w:val="00144323"/>
    <w:rsid w:val="00144FE0"/>
    <w:rsid w:val="0014575A"/>
    <w:rsid w:val="00145925"/>
    <w:rsid w:val="00145CC6"/>
    <w:rsid w:val="0014607A"/>
    <w:rsid w:val="001468F2"/>
    <w:rsid w:val="00146BB9"/>
    <w:rsid w:val="00146D65"/>
    <w:rsid w:val="0014750B"/>
    <w:rsid w:val="001479E9"/>
    <w:rsid w:val="00147B6D"/>
    <w:rsid w:val="00150241"/>
    <w:rsid w:val="00150B83"/>
    <w:rsid w:val="0015120B"/>
    <w:rsid w:val="00151D35"/>
    <w:rsid w:val="0015273C"/>
    <w:rsid w:val="00153476"/>
    <w:rsid w:val="001537C2"/>
    <w:rsid w:val="00153897"/>
    <w:rsid w:val="00153D97"/>
    <w:rsid w:val="0015429E"/>
    <w:rsid w:val="00154564"/>
    <w:rsid w:val="00154B6E"/>
    <w:rsid w:val="00154C79"/>
    <w:rsid w:val="00154CE4"/>
    <w:rsid w:val="001558AD"/>
    <w:rsid w:val="00155A7B"/>
    <w:rsid w:val="00156B8C"/>
    <w:rsid w:val="00156D56"/>
    <w:rsid w:val="00156DAC"/>
    <w:rsid w:val="001570C7"/>
    <w:rsid w:val="001577B3"/>
    <w:rsid w:val="0015793D"/>
    <w:rsid w:val="00157A56"/>
    <w:rsid w:val="0016026B"/>
    <w:rsid w:val="0016036C"/>
    <w:rsid w:val="00160550"/>
    <w:rsid w:val="00160555"/>
    <w:rsid w:val="001609C9"/>
    <w:rsid w:val="00160D12"/>
    <w:rsid w:val="00160D55"/>
    <w:rsid w:val="00160E41"/>
    <w:rsid w:val="00160E8A"/>
    <w:rsid w:val="0016172E"/>
    <w:rsid w:val="00161DE7"/>
    <w:rsid w:val="00161E80"/>
    <w:rsid w:val="00162D49"/>
    <w:rsid w:val="00163A55"/>
    <w:rsid w:val="00163ACB"/>
    <w:rsid w:val="00163BB5"/>
    <w:rsid w:val="00164BDE"/>
    <w:rsid w:val="00164E78"/>
    <w:rsid w:val="00165141"/>
    <w:rsid w:val="00165AAD"/>
    <w:rsid w:val="001665DD"/>
    <w:rsid w:val="001672F4"/>
    <w:rsid w:val="00167363"/>
    <w:rsid w:val="0016753F"/>
    <w:rsid w:val="001675E8"/>
    <w:rsid w:val="00167993"/>
    <w:rsid w:val="00170146"/>
    <w:rsid w:val="00170388"/>
    <w:rsid w:val="00170847"/>
    <w:rsid w:val="00170CEF"/>
    <w:rsid w:val="0017149F"/>
    <w:rsid w:val="0017159D"/>
    <w:rsid w:val="00171A0A"/>
    <w:rsid w:val="00171A43"/>
    <w:rsid w:val="001721DA"/>
    <w:rsid w:val="00172912"/>
    <w:rsid w:val="00172DB2"/>
    <w:rsid w:val="00173418"/>
    <w:rsid w:val="00173EA4"/>
    <w:rsid w:val="00174864"/>
    <w:rsid w:val="00174CC4"/>
    <w:rsid w:val="00174DA4"/>
    <w:rsid w:val="00175665"/>
    <w:rsid w:val="00175C58"/>
    <w:rsid w:val="00176354"/>
    <w:rsid w:val="001767BD"/>
    <w:rsid w:val="00177A62"/>
    <w:rsid w:val="00177AA4"/>
    <w:rsid w:val="00177CC5"/>
    <w:rsid w:val="00180816"/>
    <w:rsid w:val="001817F8"/>
    <w:rsid w:val="00181B46"/>
    <w:rsid w:val="00181C67"/>
    <w:rsid w:val="001823F4"/>
    <w:rsid w:val="00182734"/>
    <w:rsid w:val="00183086"/>
    <w:rsid w:val="0018329D"/>
    <w:rsid w:val="0018340F"/>
    <w:rsid w:val="001835BE"/>
    <w:rsid w:val="00183C98"/>
    <w:rsid w:val="00183CE3"/>
    <w:rsid w:val="00183DB3"/>
    <w:rsid w:val="00183DDD"/>
    <w:rsid w:val="00184145"/>
    <w:rsid w:val="00184BE3"/>
    <w:rsid w:val="00184E76"/>
    <w:rsid w:val="00184F9F"/>
    <w:rsid w:val="0018502D"/>
    <w:rsid w:val="001856CF"/>
    <w:rsid w:val="00185895"/>
    <w:rsid w:val="00185AA7"/>
    <w:rsid w:val="00185F6C"/>
    <w:rsid w:val="0018633C"/>
    <w:rsid w:val="00186463"/>
    <w:rsid w:val="00186A13"/>
    <w:rsid w:val="00186C67"/>
    <w:rsid w:val="001877E2"/>
    <w:rsid w:val="00187F89"/>
    <w:rsid w:val="00191EE6"/>
    <w:rsid w:val="00191F78"/>
    <w:rsid w:val="0019217C"/>
    <w:rsid w:val="00192A27"/>
    <w:rsid w:val="00192F2E"/>
    <w:rsid w:val="0019339F"/>
    <w:rsid w:val="001936D3"/>
    <w:rsid w:val="00193A29"/>
    <w:rsid w:val="00193BBB"/>
    <w:rsid w:val="001947D2"/>
    <w:rsid w:val="00195238"/>
    <w:rsid w:val="001963C5"/>
    <w:rsid w:val="00196D81"/>
    <w:rsid w:val="001A0727"/>
    <w:rsid w:val="001A0799"/>
    <w:rsid w:val="001A0B56"/>
    <w:rsid w:val="001A1E09"/>
    <w:rsid w:val="001A26A8"/>
    <w:rsid w:val="001A30E7"/>
    <w:rsid w:val="001A31EE"/>
    <w:rsid w:val="001A3541"/>
    <w:rsid w:val="001A519F"/>
    <w:rsid w:val="001A557C"/>
    <w:rsid w:val="001A65A0"/>
    <w:rsid w:val="001A69E0"/>
    <w:rsid w:val="001A6C9B"/>
    <w:rsid w:val="001A7162"/>
    <w:rsid w:val="001A7F6C"/>
    <w:rsid w:val="001B0043"/>
    <w:rsid w:val="001B0CDD"/>
    <w:rsid w:val="001B0D68"/>
    <w:rsid w:val="001B12A0"/>
    <w:rsid w:val="001B1580"/>
    <w:rsid w:val="001B173E"/>
    <w:rsid w:val="001B18BE"/>
    <w:rsid w:val="001B1B4B"/>
    <w:rsid w:val="001B28B3"/>
    <w:rsid w:val="001B2A62"/>
    <w:rsid w:val="001B2E0C"/>
    <w:rsid w:val="001B419B"/>
    <w:rsid w:val="001B4396"/>
    <w:rsid w:val="001B468E"/>
    <w:rsid w:val="001B507E"/>
    <w:rsid w:val="001B6280"/>
    <w:rsid w:val="001B65A2"/>
    <w:rsid w:val="001B6D68"/>
    <w:rsid w:val="001B7117"/>
    <w:rsid w:val="001B742C"/>
    <w:rsid w:val="001B745F"/>
    <w:rsid w:val="001B765B"/>
    <w:rsid w:val="001B7C09"/>
    <w:rsid w:val="001C0300"/>
    <w:rsid w:val="001C0512"/>
    <w:rsid w:val="001C0AE6"/>
    <w:rsid w:val="001C10AA"/>
    <w:rsid w:val="001C13E1"/>
    <w:rsid w:val="001C163A"/>
    <w:rsid w:val="001C1F6C"/>
    <w:rsid w:val="001C235D"/>
    <w:rsid w:val="001C2DC9"/>
    <w:rsid w:val="001C2E98"/>
    <w:rsid w:val="001C2EA8"/>
    <w:rsid w:val="001C36DA"/>
    <w:rsid w:val="001C4556"/>
    <w:rsid w:val="001C456C"/>
    <w:rsid w:val="001C4B44"/>
    <w:rsid w:val="001C634B"/>
    <w:rsid w:val="001C69F2"/>
    <w:rsid w:val="001C7042"/>
    <w:rsid w:val="001C70F1"/>
    <w:rsid w:val="001C760F"/>
    <w:rsid w:val="001C7714"/>
    <w:rsid w:val="001C77A6"/>
    <w:rsid w:val="001C7B6D"/>
    <w:rsid w:val="001D0353"/>
    <w:rsid w:val="001D128A"/>
    <w:rsid w:val="001D2B54"/>
    <w:rsid w:val="001D2E4F"/>
    <w:rsid w:val="001D3103"/>
    <w:rsid w:val="001D33ED"/>
    <w:rsid w:val="001D345A"/>
    <w:rsid w:val="001D3DA1"/>
    <w:rsid w:val="001D4904"/>
    <w:rsid w:val="001D4BC8"/>
    <w:rsid w:val="001D5378"/>
    <w:rsid w:val="001D57D7"/>
    <w:rsid w:val="001D58B8"/>
    <w:rsid w:val="001D5F1E"/>
    <w:rsid w:val="001D6B7B"/>
    <w:rsid w:val="001E0FC9"/>
    <w:rsid w:val="001E1F3F"/>
    <w:rsid w:val="001E2063"/>
    <w:rsid w:val="001E235D"/>
    <w:rsid w:val="001E2510"/>
    <w:rsid w:val="001E29DA"/>
    <w:rsid w:val="001E2B13"/>
    <w:rsid w:val="001E3A14"/>
    <w:rsid w:val="001E4E51"/>
    <w:rsid w:val="001E52F8"/>
    <w:rsid w:val="001E58DB"/>
    <w:rsid w:val="001E5BDF"/>
    <w:rsid w:val="001E5EF9"/>
    <w:rsid w:val="001E63FE"/>
    <w:rsid w:val="001E6E63"/>
    <w:rsid w:val="001E73A6"/>
    <w:rsid w:val="001E750C"/>
    <w:rsid w:val="001F0004"/>
    <w:rsid w:val="001F01C3"/>
    <w:rsid w:val="001F02E4"/>
    <w:rsid w:val="001F0BDC"/>
    <w:rsid w:val="001F0C59"/>
    <w:rsid w:val="001F0E65"/>
    <w:rsid w:val="001F174C"/>
    <w:rsid w:val="001F2008"/>
    <w:rsid w:val="001F3233"/>
    <w:rsid w:val="001F34A5"/>
    <w:rsid w:val="001F35DB"/>
    <w:rsid w:val="001F3902"/>
    <w:rsid w:val="001F42E8"/>
    <w:rsid w:val="001F47EA"/>
    <w:rsid w:val="001F4D41"/>
    <w:rsid w:val="001F4EBC"/>
    <w:rsid w:val="001F4EE5"/>
    <w:rsid w:val="001F4FEF"/>
    <w:rsid w:val="001F510F"/>
    <w:rsid w:val="001F5687"/>
    <w:rsid w:val="001F596B"/>
    <w:rsid w:val="001F5E7C"/>
    <w:rsid w:val="001F5EBB"/>
    <w:rsid w:val="001F6995"/>
    <w:rsid w:val="001F6BAF"/>
    <w:rsid w:val="001F70EA"/>
    <w:rsid w:val="001F712A"/>
    <w:rsid w:val="001F7133"/>
    <w:rsid w:val="001F77B2"/>
    <w:rsid w:val="00200052"/>
    <w:rsid w:val="002009A9"/>
    <w:rsid w:val="00200CF2"/>
    <w:rsid w:val="00200F12"/>
    <w:rsid w:val="0020147B"/>
    <w:rsid w:val="00201EA0"/>
    <w:rsid w:val="00201F9A"/>
    <w:rsid w:val="002029B7"/>
    <w:rsid w:val="00203063"/>
    <w:rsid w:val="002031D9"/>
    <w:rsid w:val="00203427"/>
    <w:rsid w:val="00203959"/>
    <w:rsid w:val="00203CFC"/>
    <w:rsid w:val="002046BD"/>
    <w:rsid w:val="00204E88"/>
    <w:rsid w:val="0020525C"/>
    <w:rsid w:val="00205825"/>
    <w:rsid w:val="002061E8"/>
    <w:rsid w:val="002065C1"/>
    <w:rsid w:val="00206867"/>
    <w:rsid w:val="002103B7"/>
    <w:rsid w:val="00210EC2"/>
    <w:rsid w:val="00211141"/>
    <w:rsid w:val="00211298"/>
    <w:rsid w:val="00211579"/>
    <w:rsid w:val="00211B5E"/>
    <w:rsid w:val="00212014"/>
    <w:rsid w:val="00212060"/>
    <w:rsid w:val="002127FD"/>
    <w:rsid w:val="00212AEB"/>
    <w:rsid w:val="00212CA5"/>
    <w:rsid w:val="00213DFB"/>
    <w:rsid w:val="002140E5"/>
    <w:rsid w:val="00214919"/>
    <w:rsid w:val="00214985"/>
    <w:rsid w:val="002149FF"/>
    <w:rsid w:val="00214D0E"/>
    <w:rsid w:val="00215250"/>
    <w:rsid w:val="00215EF8"/>
    <w:rsid w:val="00216335"/>
    <w:rsid w:val="002163FF"/>
    <w:rsid w:val="0021659C"/>
    <w:rsid w:val="00216A22"/>
    <w:rsid w:val="00217217"/>
    <w:rsid w:val="002201F4"/>
    <w:rsid w:val="002203CE"/>
    <w:rsid w:val="002204DD"/>
    <w:rsid w:val="002208B9"/>
    <w:rsid w:val="00220F2A"/>
    <w:rsid w:val="0022166D"/>
    <w:rsid w:val="00222190"/>
    <w:rsid w:val="002223F1"/>
    <w:rsid w:val="00222592"/>
    <w:rsid w:val="00223E71"/>
    <w:rsid w:val="00223EB4"/>
    <w:rsid w:val="002240A8"/>
    <w:rsid w:val="0022426D"/>
    <w:rsid w:val="002243D7"/>
    <w:rsid w:val="00224743"/>
    <w:rsid w:val="00225FE7"/>
    <w:rsid w:val="00226561"/>
    <w:rsid w:val="00226D43"/>
    <w:rsid w:val="002300C8"/>
    <w:rsid w:val="002305D3"/>
    <w:rsid w:val="00230CAA"/>
    <w:rsid w:val="00230E23"/>
    <w:rsid w:val="00230E62"/>
    <w:rsid w:val="002317B3"/>
    <w:rsid w:val="00232EDD"/>
    <w:rsid w:val="00233943"/>
    <w:rsid w:val="00233AE2"/>
    <w:rsid w:val="00233CA6"/>
    <w:rsid w:val="002352C1"/>
    <w:rsid w:val="002364A0"/>
    <w:rsid w:val="0023656D"/>
    <w:rsid w:val="00236942"/>
    <w:rsid w:val="00236E65"/>
    <w:rsid w:val="00237045"/>
    <w:rsid w:val="002371E2"/>
    <w:rsid w:val="00240355"/>
    <w:rsid w:val="00240F2C"/>
    <w:rsid w:val="002416EA"/>
    <w:rsid w:val="00241FBF"/>
    <w:rsid w:val="00242433"/>
    <w:rsid w:val="002428EB"/>
    <w:rsid w:val="00242A6C"/>
    <w:rsid w:val="00242BBC"/>
    <w:rsid w:val="00242FFE"/>
    <w:rsid w:val="002433A3"/>
    <w:rsid w:val="00243752"/>
    <w:rsid w:val="00243E19"/>
    <w:rsid w:val="00244793"/>
    <w:rsid w:val="00244EB6"/>
    <w:rsid w:val="00245094"/>
    <w:rsid w:val="002450ED"/>
    <w:rsid w:val="002452B4"/>
    <w:rsid w:val="00246188"/>
    <w:rsid w:val="0024653C"/>
    <w:rsid w:val="002468FB"/>
    <w:rsid w:val="00246AA9"/>
    <w:rsid w:val="00246CF9"/>
    <w:rsid w:val="0024713C"/>
    <w:rsid w:val="002471E5"/>
    <w:rsid w:val="00247AEC"/>
    <w:rsid w:val="00250210"/>
    <w:rsid w:val="002504AD"/>
    <w:rsid w:val="00250D1C"/>
    <w:rsid w:val="00250E56"/>
    <w:rsid w:val="00250E97"/>
    <w:rsid w:val="002515E0"/>
    <w:rsid w:val="002517C8"/>
    <w:rsid w:val="00251E87"/>
    <w:rsid w:val="00251E91"/>
    <w:rsid w:val="00252606"/>
    <w:rsid w:val="002527E3"/>
    <w:rsid w:val="00252B19"/>
    <w:rsid w:val="00252EB6"/>
    <w:rsid w:val="00253249"/>
    <w:rsid w:val="00253322"/>
    <w:rsid w:val="0025332B"/>
    <w:rsid w:val="002533FA"/>
    <w:rsid w:val="002535BF"/>
    <w:rsid w:val="00253A67"/>
    <w:rsid w:val="00253A7D"/>
    <w:rsid w:val="00253AC3"/>
    <w:rsid w:val="00253C81"/>
    <w:rsid w:val="00253C9B"/>
    <w:rsid w:val="00253D03"/>
    <w:rsid w:val="00253E74"/>
    <w:rsid w:val="00254A1F"/>
    <w:rsid w:val="00254A6A"/>
    <w:rsid w:val="00254E46"/>
    <w:rsid w:val="00254F19"/>
    <w:rsid w:val="002553E4"/>
    <w:rsid w:val="002554F1"/>
    <w:rsid w:val="002558E8"/>
    <w:rsid w:val="0025592E"/>
    <w:rsid w:val="002562AD"/>
    <w:rsid w:val="002569C4"/>
    <w:rsid w:val="00256B73"/>
    <w:rsid w:val="0025722E"/>
    <w:rsid w:val="0025732A"/>
    <w:rsid w:val="002575DF"/>
    <w:rsid w:val="00257934"/>
    <w:rsid w:val="00257B59"/>
    <w:rsid w:val="00260031"/>
    <w:rsid w:val="0026025C"/>
    <w:rsid w:val="002609AE"/>
    <w:rsid w:val="00261D44"/>
    <w:rsid w:val="00261EF8"/>
    <w:rsid w:val="002626DD"/>
    <w:rsid w:val="00262FD5"/>
    <w:rsid w:val="00263783"/>
    <w:rsid w:val="002639E7"/>
    <w:rsid w:val="002639F5"/>
    <w:rsid w:val="00263E30"/>
    <w:rsid w:val="002652C8"/>
    <w:rsid w:val="00265FBB"/>
    <w:rsid w:val="002663C8"/>
    <w:rsid w:val="0026643D"/>
    <w:rsid w:val="00267761"/>
    <w:rsid w:val="002701CB"/>
    <w:rsid w:val="002705AC"/>
    <w:rsid w:val="002705E9"/>
    <w:rsid w:val="00270883"/>
    <w:rsid w:val="00270A81"/>
    <w:rsid w:val="00270DB6"/>
    <w:rsid w:val="00271B14"/>
    <w:rsid w:val="00271B5D"/>
    <w:rsid w:val="00272201"/>
    <w:rsid w:val="0027231F"/>
    <w:rsid w:val="002728AE"/>
    <w:rsid w:val="002728EE"/>
    <w:rsid w:val="00273831"/>
    <w:rsid w:val="00274207"/>
    <w:rsid w:val="00274374"/>
    <w:rsid w:val="00274386"/>
    <w:rsid w:val="002746F9"/>
    <w:rsid w:val="00274D5D"/>
    <w:rsid w:val="00274FFE"/>
    <w:rsid w:val="00280784"/>
    <w:rsid w:val="002809EF"/>
    <w:rsid w:val="00280B3B"/>
    <w:rsid w:val="00280BFD"/>
    <w:rsid w:val="00280C0B"/>
    <w:rsid w:val="002810C6"/>
    <w:rsid w:val="002810F2"/>
    <w:rsid w:val="0028122C"/>
    <w:rsid w:val="00281837"/>
    <w:rsid w:val="002823D3"/>
    <w:rsid w:val="00282BF5"/>
    <w:rsid w:val="00282DB7"/>
    <w:rsid w:val="002834B9"/>
    <w:rsid w:val="002837D1"/>
    <w:rsid w:val="0028387F"/>
    <w:rsid w:val="00283FED"/>
    <w:rsid w:val="00284272"/>
    <w:rsid w:val="002843E7"/>
    <w:rsid w:val="00284AAB"/>
    <w:rsid w:val="00285847"/>
    <w:rsid w:val="00286085"/>
    <w:rsid w:val="002865FD"/>
    <w:rsid w:val="0028730D"/>
    <w:rsid w:val="00287E75"/>
    <w:rsid w:val="00287ECA"/>
    <w:rsid w:val="0029046A"/>
    <w:rsid w:val="0029056A"/>
    <w:rsid w:val="002908C8"/>
    <w:rsid w:val="00290B5B"/>
    <w:rsid w:val="00291088"/>
    <w:rsid w:val="002912A3"/>
    <w:rsid w:val="00291682"/>
    <w:rsid w:val="00291FCB"/>
    <w:rsid w:val="00292BA0"/>
    <w:rsid w:val="00292C01"/>
    <w:rsid w:val="00292FB8"/>
    <w:rsid w:val="0029326A"/>
    <w:rsid w:val="0029345F"/>
    <w:rsid w:val="002943F2"/>
    <w:rsid w:val="00294BDF"/>
    <w:rsid w:val="00294C49"/>
    <w:rsid w:val="0029524C"/>
    <w:rsid w:val="00295DD5"/>
    <w:rsid w:val="0029681D"/>
    <w:rsid w:val="00296860"/>
    <w:rsid w:val="00296F37"/>
    <w:rsid w:val="00297345"/>
    <w:rsid w:val="0029737D"/>
    <w:rsid w:val="002974DB"/>
    <w:rsid w:val="0029784A"/>
    <w:rsid w:val="00297C26"/>
    <w:rsid w:val="002A0270"/>
    <w:rsid w:val="002A0588"/>
    <w:rsid w:val="002A13E8"/>
    <w:rsid w:val="002A1488"/>
    <w:rsid w:val="002A1E95"/>
    <w:rsid w:val="002A2894"/>
    <w:rsid w:val="002A2FBC"/>
    <w:rsid w:val="002A38F7"/>
    <w:rsid w:val="002A408A"/>
    <w:rsid w:val="002A4897"/>
    <w:rsid w:val="002A570E"/>
    <w:rsid w:val="002A5F7B"/>
    <w:rsid w:val="002A64BD"/>
    <w:rsid w:val="002A7314"/>
    <w:rsid w:val="002A79E9"/>
    <w:rsid w:val="002A7DA9"/>
    <w:rsid w:val="002A7EB7"/>
    <w:rsid w:val="002B01F1"/>
    <w:rsid w:val="002B02CB"/>
    <w:rsid w:val="002B0781"/>
    <w:rsid w:val="002B0E81"/>
    <w:rsid w:val="002B0EDB"/>
    <w:rsid w:val="002B0EFA"/>
    <w:rsid w:val="002B1267"/>
    <w:rsid w:val="002B15DC"/>
    <w:rsid w:val="002B1619"/>
    <w:rsid w:val="002B1AC6"/>
    <w:rsid w:val="002B3469"/>
    <w:rsid w:val="002B34B4"/>
    <w:rsid w:val="002B358E"/>
    <w:rsid w:val="002B4295"/>
    <w:rsid w:val="002B4B0D"/>
    <w:rsid w:val="002B4C72"/>
    <w:rsid w:val="002B5112"/>
    <w:rsid w:val="002B53AD"/>
    <w:rsid w:val="002B54E1"/>
    <w:rsid w:val="002B570A"/>
    <w:rsid w:val="002B5DF2"/>
    <w:rsid w:val="002B639C"/>
    <w:rsid w:val="002B71DB"/>
    <w:rsid w:val="002B71E1"/>
    <w:rsid w:val="002B7F84"/>
    <w:rsid w:val="002C0147"/>
    <w:rsid w:val="002C0BB1"/>
    <w:rsid w:val="002C1F50"/>
    <w:rsid w:val="002C2047"/>
    <w:rsid w:val="002C452B"/>
    <w:rsid w:val="002C459E"/>
    <w:rsid w:val="002C4D6D"/>
    <w:rsid w:val="002C4F9E"/>
    <w:rsid w:val="002C56A5"/>
    <w:rsid w:val="002C58C0"/>
    <w:rsid w:val="002C60DD"/>
    <w:rsid w:val="002C73A0"/>
    <w:rsid w:val="002C7412"/>
    <w:rsid w:val="002C7568"/>
    <w:rsid w:val="002C7A20"/>
    <w:rsid w:val="002C7EA5"/>
    <w:rsid w:val="002D00D3"/>
    <w:rsid w:val="002D097F"/>
    <w:rsid w:val="002D0E16"/>
    <w:rsid w:val="002D15D7"/>
    <w:rsid w:val="002D1AB1"/>
    <w:rsid w:val="002D1D7E"/>
    <w:rsid w:val="002D248E"/>
    <w:rsid w:val="002D290F"/>
    <w:rsid w:val="002D329F"/>
    <w:rsid w:val="002D36FC"/>
    <w:rsid w:val="002D444B"/>
    <w:rsid w:val="002D5578"/>
    <w:rsid w:val="002D5E9D"/>
    <w:rsid w:val="002D635A"/>
    <w:rsid w:val="002D67BA"/>
    <w:rsid w:val="002D711E"/>
    <w:rsid w:val="002D736B"/>
    <w:rsid w:val="002D7B70"/>
    <w:rsid w:val="002E03DD"/>
    <w:rsid w:val="002E140E"/>
    <w:rsid w:val="002E15A1"/>
    <w:rsid w:val="002E1AF9"/>
    <w:rsid w:val="002E1E14"/>
    <w:rsid w:val="002E22DD"/>
    <w:rsid w:val="002E2988"/>
    <w:rsid w:val="002E2D5D"/>
    <w:rsid w:val="002E3A93"/>
    <w:rsid w:val="002E43A5"/>
    <w:rsid w:val="002E46C4"/>
    <w:rsid w:val="002E4A4C"/>
    <w:rsid w:val="002E520B"/>
    <w:rsid w:val="002E5FA4"/>
    <w:rsid w:val="002E6A6D"/>
    <w:rsid w:val="002E7023"/>
    <w:rsid w:val="002E7253"/>
    <w:rsid w:val="002E763C"/>
    <w:rsid w:val="002E7BCB"/>
    <w:rsid w:val="002E7C8B"/>
    <w:rsid w:val="002F00D7"/>
    <w:rsid w:val="002F011B"/>
    <w:rsid w:val="002F0169"/>
    <w:rsid w:val="002F069E"/>
    <w:rsid w:val="002F06D8"/>
    <w:rsid w:val="002F0A91"/>
    <w:rsid w:val="002F11D7"/>
    <w:rsid w:val="002F2403"/>
    <w:rsid w:val="002F35D6"/>
    <w:rsid w:val="002F3D56"/>
    <w:rsid w:val="002F4790"/>
    <w:rsid w:val="002F55C1"/>
    <w:rsid w:val="002F5ADA"/>
    <w:rsid w:val="002F6296"/>
    <w:rsid w:val="002F667B"/>
    <w:rsid w:val="002F68CF"/>
    <w:rsid w:val="002F6B91"/>
    <w:rsid w:val="002F6D08"/>
    <w:rsid w:val="002F6DDC"/>
    <w:rsid w:val="002F7782"/>
    <w:rsid w:val="002F7BC1"/>
    <w:rsid w:val="002F7C0C"/>
    <w:rsid w:val="002F7D65"/>
    <w:rsid w:val="002F7F16"/>
    <w:rsid w:val="003003A2"/>
    <w:rsid w:val="0030071D"/>
    <w:rsid w:val="00300AD3"/>
    <w:rsid w:val="00300D97"/>
    <w:rsid w:val="00301BFA"/>
    <w:rsid w:val="00302084"/>
    <w:rsid w:val="00302EF4"/>
    <w:rsid w:val="00303060"/>
    <w:rsid w:val="003031B9"/>
    <w:rsid w:val="003043EC"/>
    <w:rsid w:val="00304CC8"/>
    <w:rsid w:val="00304FCE"/>
    <w:rsid w:val="00305487"/>
    <w:rsid w:val="00305586"/>
    <w:rsid w:val="00306004"/>
    <w:rsid w:val="0030605B"/>
    <w:rsid w:val="003068B3"/>
    <w:rsid w:val="00306BE3"/>
    <w:rsid w:val="00310AA6"/>
    <w:rsid w:val="00311166"/>
    <w:rsid w:val="003114B2"/>
    <w:rsid w:val="003117BB"/>
    <w:rsid w:val="00311CF3"/>
    <w:rsid w:val="003126A9"/>
    <w:rsid w:val="00312B07"/>
    <w:rsid w:val="00312C22"/>
    <w:rsid w:val="003133A0"/>
    <w:rsid w:val="00313BB8"/>
    <w:rsid w:val="00314D1D"/>
    <w:rsid w:val="003159DE"/>
    <w:rsid w:val="00316672"/>
    <w:rsid w:val="00316BAC"/>
    <w:rsid w:val="00317970"/>
    <w:rsid w:val="00320676"/>
    <w:rsid w:val="00320E3D"/>
    <w:rsid w:val="003213F3"/>
    <w:rsid w:val="00321B03"/>
    <w:rsid w:val="00322159"/>
    <w:rsid w:val="00322C3F"/>
    <w:rsid w:val="0032319F"/>
    <w:rsid w:val="003236C8"/>
    <w:rsid w:val="00323948"/>
    <w:rsid w:val="0032429B"/>
    <w:rsid w:val="00324433"/>
    <w:rsid w:val="00324BC0"/>
    <w:rsid w:val="0032584F"/>
    <w:rsid w:val="00325A08"/>
    <w:rsid w:val="003260E6"/>
    <w:rsid w:val="00326665"/>
    <w:rsid w:val="00326FA5"/>
    <w:rsid w:val="00327069"/>
    <w:rsid w:val="003273EE"/>
    <w:rsid w:val="0032742E"/>
    <w:rsid w:val="0033045E"/>
    <w:rsid w:val="00330DCD"/>
    <w:rsid w:val="003310EB"/>
    <w:rsid w:val="00331B6F"/>
    <w:rsid w:val="00331CBD"/>
    <w:rsid w:val="00331F8C"/>
    <w:rsid w:val="00332B21"/>
    <w:rsid w:val="00332B84"/>
    <w:rsid w:val="00332B9D"/>
    <w:rsid w:val="00332E04"/>
    <w:rsid w:val="0033364F"/>
    <w:rsid w:val="00333764"/>
    <w:rsid w:val="00333CF8"/>
    <w:rsid w:val="00333DB8"/>
    <w:rsid w:val="003341D9"/>
    <w:rsid w:val="0033420F"/>
    <w:rsid w:val="003342D2"/>
    <w:rsid w:val="003345B3"/>
    <w:rsid w:val="00334671"/>
    <w:rsid w:val="00334BF2"/>
    <w:rsid w:val="00334CCE"/>
    <w:rsid w:val="00335383"/>
    <w:rsid w:val="00335CFA"/>
    <w:rsid w:val="00336054"/>
    <w:rsid w:val="00336316"/>
    <w:rsid w:val="00336C6C"/>
    <w:rsid w:val="00336E42"/>
    <w:rsid w:val="00337375"/>
    <w:rsid w:val="00337836"/>
    <w:rsid w:val="003379F5"/>
    <w:rsid w:val="00337FC1"/>
    <w:rsid w:val="003407D3"/>
    <w:rsid w:val="003409FB"/>
    <w:rsid w:val="00342009"/>
    <w:rsid w:val="003423E2"/>
    <w:rsid w:val="00342528"/>
    <w:rsid w:val="003433AC"/>
    <w:rsid w:val="00343555"/>
    <w:rsid w:val="00344274"/>
    <w:rsid w:val="003444E5"/>
    <w:rsid w:val="00344CA8"/>
    <w:rsid w:val="00344CB4"/>
    <w:rsid w:val="00344F93"/>
    <w:rsid w:val="00345C70"/>
    <w:rsid w:val="00346C50"/>
    <w:rsid w:val="00346E0E"/>
    <w:rsid w:val="00346F6A"/>
    <w:rsid w:val="0034713F"/>
    <w:rsid w:val="00347144"/>
    <w:rsid w:val="003472B4"/>
    <w:rsid w:val="00347E37"/>
    <w:rsid w:val="00350397"/>
    <w:rsid w:val="0035075D"/>
    <w:rsid w:val="00350A1D"/>
    <w:rsid w:val="003513A0"/>
    <w:rsid w:val="0035171B"/>
    <w:rsid w:val="00351810"/>
    <w:rsid w:val="00351B7C"/>
    <w:rsid w:val="00351CFC"/>
    <w:rsid w:val="003520E7"/>
    <w:rsid w:val="00352DF1"/>
    <w:rsid w:val="003535EB"/>
    <w:rsid w:val="00354605"/>
    <w:rsid w:val="003547C1"/>
    <w:rsid w:val="00354BB1"/>
    <w:rsid w:val="00354C9A"/>
    <w:rsid w:val="00354F38"/>
    <w:rsid w:val="00355007"/>
    <w:rsid w:val="0035585B"/>
    <w:rsid w:val="003558B0"/>
    <w:rsid w:val="00356501"/>
    <w:rsid w:val="0035733F"/>
    <w:rsid w:val="0035740F"/>
    <w:rsid w:val="00357A43"/>
    <w:rsid w:val="00357D13"/>
    <w:rsid w:val="00357DFF"/>
    <w:rsid w:val="00357F4B"/>
    <w:rsid w:val="00360456"/>
    <w:rsid w:val="00360AC0"/>
    <w:rsid w:val="00360E38"/>
    <w:rsid w:val="003615F3"/>
    <w:rsid w:val="003616D1"/>
    <w:rsid w:val="003617E8"/>
    <w:rsid w:val="0036198E"/>
    <w:rsid w:val="00361A1F"/>
    <w:rsid w:val="00361A5C"/>
    <w:rsid w:val="003627C8"/>
    <w:rsid w:val="0036290B"/>
    <w:rsid w:val="00362953"/>
    <w:rsid w:val="00362AEB"/>
    <w:rsid w:val="00362C98"/>
    <w:rsid w:val="00363436"/>
    <w:rsid w:val="003634B3"/>
    <w:rsid w:val="0036358B"/>
    <w:rsid w:val="0036402A"/>
    <w:rsid w:val="0036417B"/>
    <w:rsid w:val="003652D2"/>
    <w:rsid w:val="0036596C"/>
    <w:rsid w:val="00366459"/>
    <w:rsid w:val="00366688"/>
    <w:rsid w:val="003668A9"/>
    <w:rsid w:val="003669ED"/>
    <w:rsid w:val="00366B3E"/>
    <w:rsid w:val="00366DF9"/>
    <w:rsid w:val="00366E11"/>
    <w:rsid w:val="00367B53"/>
    <w:rsid w:val="00370121"/>
    <w:rsid w:val="00370822"/>
    <w:rsid w:val="00370B86"/>
    <w:rsid w:val="00370CD0"/>
    <w:rsid w:val="00370F85"/>
    <w:rsid w:val="00371135"/>
    <w:rsid w:val="00371190"/>
    <w:rsid w:val="003715DB"/>
    <w:rsid w:val="00371747"/>
    <w:rsid w:val="003726F9"/>
    <w:rsid w:val="0037291E"/>
    <w:rsid w:val="00372A7A"/>
    <w:rsid w:val="00373384"/>
    <w:rsid w:val="003733F0"/>
    <w:rsid w:val="00373893"/>
    <w:rsid w:val="00373A51"/>
    <w:rsid w:val="00374009"/>
    <w:rsid w:val="0037460F"/>
    <w:rsid w:val="0037477A"/>
    <w:rsid w:val="003748E4"/>
    <w:rsid w:val="00375B52"/>
    <w:rsid w:val="00375B92"/>
    <w:rsid w:val="0037669F"/>
    <w:rsid w:val="0037678A"/>
    <w:rsid w:val="00376ADB"/>
    <w:rsid w:val="00377A13"/>
    <w:rsid w:val="0038013F"/>
    <w:rsid w:val="00380891"/>
    <w:rsid w:val="003811FE"/>
    <w:rsid w:val="00381487"/>
    <w:rsid w:val="00382247"/>
    <w:rsid w:val="003826CA"/>
    <w:rsid w:val="00382B92"/>
    <w:rsid w:val="00382FD1"/>
    <w:rsid w:val="0038327D"/>
    <w:rsid w:val="00383707"/>
    <w:rsid w:val="00384188"/>
    <w:rsid w:val="003861E0"/>
    <w:rsid w:val="00386343"/>
    <w:rsid w:val="0038689B"/>
    <w:rsid w:val="003870AB"/>
    <w:rsid w:val="00387265"/>
    <w:rsid w:val="003877A1"/>
    <w:rsid w:val="003878DA"/>
    <w:rsid w:val="00387C33"/>
    <w:rsid w:val="00387F01"/>
    <w:rsid w:val="00390788"/>
    <w:rsid w:val="00390F9E"/>
    <w:rsid w:val="00390FD6"/>
    <w:rsid w:val="003918D3"/>
    <w:rsid w:val="00393072"/>
    <w:rsid w:val="00393AAD"/>
    <w:rsid w:val="00394922"/>
    <w:rsid w:val="00394B9D"/>
    <w:rsid w:val="00394F20"/>
    <w:rsid w:val="00395537"/>
    <w:rsid w:val="003956E7"/>
    <w:rsid w:val="003957DC"/>
    <w:rsid w:val="00395815"/>
    <w:rsid w:val="00395F44"/>
    <w:rsid w:val="003965F6"/>
    <w:rsid w:val="00396786"/>
    <w:rsid w:val="0039693D"/>
    <w:rsid w:val="003969FF"/>
    <w:rsid w:val="00397425"/>
    <w:rsid w:val="003975D4"/>
    <w:rsid w:val="003A00AE"/>
    <w:rsid w:val="003A0524"/>
    <w:rsid w:val="003A0593"/>
    <w:rsid w:val="003A0B60"/>
    <w:rsid w:val="003A0C7F"/>
    <w:rsid w:val="003A18E8"/>
    <w:rsid w:val="003A2C33"/>
    <w:rsid w:val="003A2CB2"/>
    <w:rsid w:val="003A31E0"/>
    <w:rsid w:val="003A343C"/>
    <w:rsid w:val="003A34FD"/>
    <w:rsid w:val="003A39C3"/>
    <w:rsid w:val="003A3BF9"/>
    <w:rsid w:val="003A43EA"/>
    <w:rsid w:val="003A484B"/>
    <w:rsid w:val="003A4956"/>
    <w:rsid w:val="003A4DD3"/>
    <w:rsid w:val="003A4DF4"/>
    <w:rsid w:val="003A500E"/>
    <w:rsid w:val="003A6390"/>
    <w:rsid w:val="003A6CB8"/>
    <w:rsid w:val="003A7124"/>
    <w:rsid w:val="003A770B"/>
    <w:rsid w:val="003A7DC4"/>
    <w:rsid w:val="003A7FE2"/>
    <w:rsid w:val="003B01FA"/>
    <w:rsid w:val="003B05A2"/>
    <w:rsid w:val="003B0784"/>
    <w:rsid w:val="003B11FE"/>
    <w:rsid w:val="003B140A"/>
    <w:rsid w:val="003B1E37"/>
    <w:rsid w:val="003B2029"/>
    <w:rsid w:val="003B2A14"/>
    <w:rsid w:val="003B3663"/>
    <w:rsid w:val="003B39B7"/>
    <w:rsid w:val="003B3AAC"/>
    <w:rsid w:val="003B4039"/>
    <w:rsid w:val="003B40EC"/>
    <w:rsid w:val="003B4100"/>
    <w:rsid w:val="003B5933"/>
    <w:rsid w:val="003B5974"/>
    <w:rsid w:val="003B5B84"/>
    <w:rsid w:val="003B5D84"/>
    <w:rsid w:val="003B5FBC"/>
    <w:rsid w:val="003B67F8"/>
    <w:rsid w:val="003B6C41"/>
    <w:rsid w:val="003B6C81"/>
    <w:rsid w:val="003B7569"/>
    <w:rsid w:val="003B78F8"/>
    <w:rsid w:val="003C062B"/>
    <w:rsid w:val="003C08EC"/>
    <w:rsid w:val="003C0A0D"/>
    <w:rsid w:val="003C10E1"/>
    <w:rsid w:val="003C11FD"/>
    <w:rsid w:val="003C1A9F"/>
    <w:rsid w:val="003C1E12"/>
    <w:rsid w:val="003C22D9"/>
    <w:rsid w:val="003C255A"/>
    <w:rsid w:val="003C26E8"/>
    <w:rsid w:val="003C2FA1"/>
    <w:rsid w:val="003C31F3"/>
    <w:rsid w:val="003C3651"/>
    <w:rsid w:val="003C3749"/>
    <w:rsid w:val="003C4EBD"/>
    <w:rsid w:val="003C52C7"/>
    <w:rsid w:val="003C54F9"/>
    <w:rsid w:val="003C5651"/>
    <w:rsid w:val="003C60DB"/>
    <w:rsid w:val="003C61C6"/>
    <w:rsid w:val="003C621A"/>
    <w:rsid w:val="003C63BF"/>
    <w:rsid w:val="003C647E"/>
    <w:rsid w:val="003C64AD"/>
    <w:rsid w:val="003C70C3"/>
    <w:rsid w:val="003C7493"/>
    <w:rsid w:val="003C76A2"/>
    <w:rsid w:val="003C7717"/>
    <w:rsid w:val="003C7B42"/>
    <w:rsid w:val="003C7BF0"/>
    <w:rsid w:val="003C7DBD"/>
    <w:rsid w:val="003D0249"/>
    <w:rsid w:val="003D0285"/>
    <w:rsid w:val="003D0E21"/>
    <w:rsid w:val="003D0F99"/>
    <w:rsid w:val="003D155D"/>
    <w:rsid w:val="003D15AC"/>
    <w:rsid w:val="003D1F66"/>
    <w:rsid w:val="003D2B1C"/>
    <w:rsid w:val="003D2BBA"/>
    <w:rsid w:val="003D3702"/>
    <w:rsid w:val="003D3C35"/>
    <w:rsid w:val="003D3D95"/>
    <w:rsid w:val="003D3FC7"/>
    <w:rsid w:val="003D5124"/>
    <w:rsid w:val="003D51E9"/>
    <w:rsid w:val="003D579C"/>
    <w:rsid w:val="003D59DE"/>
    <w:rsid w:val="003D5A01"/>
    <w:rsid w:val="003D6436"/>
    <w:rsid w:val="003D6470"/>
    <w:rsid w:val="003D66A0"/>
    <w:rsid w:val="003D6824"/>
    <w:rsid w:val="003D76BD"/>
    <w:rsid w:val="003D7B1F"/>
    <w:rsid w:val="003D7F11"/>
    <w:rsid w:val="003E0A4D"/>
    <w:rsid w:val="003E0AE9"/>
    <w:rsid w:val="003E1079"/>
    <w:rsid w:val="003E154B"/>
    <w:rsid w:val="003E28BA"/>
    <w:rsid w:val="003E313E"/>
    <w:rsid w:val="003E3B5D"/>
    <w:rsid w:val="003E4130"/>
    <w:rsid w:val="003E424A"/>
    <w:rsid w:val="003E4498"/>
    <w:rsid w:val="003E45B9"/>
    <w:rsid w:val="003E47CC"/>
    <w:rsid w:val="003E49E3"/>
    <w:rsid w:val="003E4DDC"/>
    <w:rsid w:val="003E5020"/>
    <w:rsid w:val="003E5912"/>
    <w:rsid w:val="003E6160"/>
    <w:rsid w:val="003E6609"/>
    <w:rsid w:val="003E6733"/>
    <w:rsid w:val="003E6BE1"/>
    <w:rsid w:val="003E6BE8"/>
    <w:rsid w:val="003E77F1"/>
    <w:rsid w:val="003E7991"/>
    <w:rsid w:val="003E7A80"/>
    <w:rsid w:val="003E7AE5"/>
    <w:rsid w:val="003E7C99"/>
    <w:rsid w:val="003E7E41"/>
    <w:rsid w:val="003F043C"/>
    <w:rsid w:val="003F04AB"/>
    <w:rsid w:val="003F04FD"/>
    <w:rsid w:val="003F2974"/>
    <w:rsid w:val="003F37C8"/>
    <w:rsid w:val="003F3918"/>
    <w:rsid w:val="003F3FB6"/>
    <w:rsid w:val="003F4693"/>
    <w:rsid w:val="003F4DF5"/>
    <w:rsid w:val="003F52DA"/>
    <w:rsid w:val="003F614E"/>
    <w:rsid w:val="003F6699"/>
    <w:rsid w:val="003F7257"/>
    <w:rsid w:val="003F77C3"/>
    <w:rsid w:val="003F7EDA"/>
    <w:rsid w:val="00400AF2"/>
    <w:rsid w:val="00401CEF"/>
    <w:rsid w:val="00401DA6"/>
    <w:rsid w:val="00403527"/>
    <w:rsid w:val="0040396E"/>
    <w:rsid w:val="00403EF9"/>
    <w:rsid w:val="004042FC"/>
    <w:rsid w:val="0040444E"/>
    <w:rsid w:val="00405093"/>
    <w:rsid w:val="0040530F"/>
    <w:rsid w:val="0040545C"/>
    <w:rsid w:val="00405584"/>
    <w:rsid w:val="0040692F"/>
    <w:rsid w:val="00406F35"/>
    <w:rsid w:val="00407009"/>
    <w:rsid w:val="00410387"/>
    <w:rsid w:val="004103AE"/>
    <w:rsid w:val="00411805"/>
    <w:rsid w:val="00412251"/>
    <w:rsid w:val="00412B77"/>
    <w:rsid w:val="00412C71"/>
    <w:rsid w:val="00412C81"/>
    <w:rsid w:val="00412CB3"/>
    <w:rsid w:val="00413630"/>
    <w:rsid w:val="00413652"/>
    <w:rsid w:val="0041376B"/>
    <w:rsid w:val="00413DB1"/>
    <w:rsid w:val="004141ED"/>
    <w:rsid w:val="00414338"/>
    <w:rsid w:val="0041433D"/>
    <w:rsid w:val="00414358"/>
    <w:rsid w:val="004154B5"/>
    <w:rsid w:val="0041636E"/>
    <w:rsid w:val="0041649A"/>
    <w:rsid w:val="0041688B"/>
    <w:rsid w:val="00416D85"/>
    <w:rsid w:val="0041781F"/>
    <w:rsid w:val="00417DD3"/>
    <w:rsid w:val="00420622"/>
    <w:rsid w:val="00420CB5"/>
    <w:rsid w:val="00421120"/>
    <w:rsid w:val="00421CE2"/>
    <w:rsid w:val="0042283F"/>
    <w:rsid w:val="00423598"/>
    <w:rsid w:val="0042399F"/>
    <w:rsid w:val="00423C9E"/>
    <w:rsid w:val="00423F06"/>
    <w:rsid w:val="004244F4"/>
    <w:rsid w:val="00424C90"/>
    <w:rsid w:val="004251EA"/>
    <w:rsid w:val="004260E2"/>
    <w:rsid w:val="00426CBB"/>
    <w:rsid w:val="00426F18"/>
    <w:rsid w:val="0043032F"/>
    <w:rsid w:val="00430EB5"/>
    <w:rsid w:val="004317C2"/>
    <w:rsid w:val="00431855"/>
    <w:rsid w:val="0043242F"/>
    <w:rsid w:val="00432E3A"/>
    <w:rsid w:val="004333DF"/>
    <w:rsid w:val="004337BC"/>
    <w:rsid w:val="00433CE9"/>
    <w:rsid w:val="00433D67"/>
    <w:rsid w:val="00433E64"/>
    <w:rsid w:val="00434153"/>
    <w:rsid w:val="0043553F"/>
    <w:rsid w:val="00435DD2"/>
    <w:rsid w:val="00436483"/>
    <w:rsid w:val="004369EF"/>
    <w:rsid w:val="00436B4C"/>
    <w:rsid w:val="00437556"/>
    <w:rsid w:val="004375CC"/>
    <w:rsid w:val="00437E3C"/>
    <w:rsid w:val="004400BF"/>
    <w:rsid w:val="0044028B"/>
    <w:rsid w:val="004407D4"/>
    <w:rsid w:val="00440E74"/>
    <w:rsid w:val="00441322"/>
    <w:rsid w:val="004417ED"/>
    <w:rsid w:val="00441CA4"/>
    <w:rsid w:val="004431FE"/>
    <w:rsid w:val="0044464D"/>
    <w:rsid w:val="00444C9E"/>
    <w:rsid w:val="004450EC"/>
    <w:rsid w:val="0044539C"/>
    <w:rsid w:val="00445855"/>
    <w:rsid w:val="004472D1"/>
    <w:rsid w:val="00447572"/>
    <w:rsid w:val="004475DF"/>
    <w:rsid w:val="00447C67"/>
    <w:rsid w:val="00450044"/>
    <w:rsid w:val="004502D2"/>
    <w:rsid w:val="0045034E"/>
    <w:rsid w:val="004504BC"/>
    <w:rsid w:val="00450938"/>
    <w:rsid w:val="00450998"/>
    <w:rsid w:val="0045137C"/>
    <w:rsid w:val="004517BF"/>
    <w:rsid w:val="00451989"/>
    <w:rsid w:val="004519AF"/>
    <w:rsid w:val="00451A14"/>
    <w:rsid w:val="00451F3D"/>
    <w:rsid w:val="0045206D"/>
    <w:rsid w:val="00452B40"/>
    <w:rsid w:val="00452EA0"/>
    <w:rsid w:val="00452F90"/>
    <w:rsid w:val="0045351A"/>
    <w:rsid w:val="00454358"/>
    <w:rsid w:val="004548A3"/>
    <w:rsid w:val="00454A3D"/>
    <w:rsid w:val="00455087"/>
    <w:rsid w:val="004558A2"/>
    <w:rsid w:val="00455EF5"/>
    <w:rsid w:val="004566BB"/>
    <w:rsid w:val="00456D96"/>
    <w:rsid w:val="00457030"/>
    <w:rsid w:val="004574B8"/>
    <w:rsid w:val="0045764E"/>
    <w:rsid w:val="004577D9"/>
    <w:rsid w:val="004579E9"/>
    <w:rsid w:val="00457BF4"/>
    <w:rsid w:val="00457E61"/>
    <w:rsid w:val="0046025D"/>
    <w:rsid w:val="00462967"/>
    <w:rsid w:val="00462A75"/>
    <w:rsid w:val="00462CE5"/>
    <w:rsid w:val="0046391D"/>
    <w:rsid w:val="00464C60"/>
    <w:rsid w:val="00464F0D"/>
    <w:rsid w:val="004653DE"/>
    <w:rsid w:val="00465AB8"/>
    <w:rsid w:val="00465C47"/>
    <w:rsid w:val="00465F83"/>
    <w:rsid w:val="00466624"/>
    <w:rsid w:val="00466E1F"/>
    <w:rsid w:val="00467127"/>
    <w:rsid w:val="00467473"/>
    <w:rsid w:val="00467DB6"/>
    <w:rsid w:val="00467E18"/>
    <w:rsid w:val="00467F7D"/>
    <w:rsid w:val="00470248"/>
    <w:rsid w:val="00470A5E"/>
    <w:rsid w:val="0047158E"/>
    <w:rsid w:val="00471B66"/>
    <w:rsid w:val="00471D15"/>
    <w:rsid w:val="00471F9D"/>
    <w:rsid w:val="00472A7C"/>
    <w:rsid w:val="004736B5"/>
    <w:rsid w:val="004743DE"/>
    <w:rsid w:val="00475B26"/>
    <w:rsid w:val="00475D67"/>
    <w:rsid w:val="00475E7E"/>
    <w:rsid w:val="00475FE8"/>
    <w:rsid w:val="00476108"/>
    <w:rsid w:val="0047635D"/>
    <w:rsid w:val="00476F68"/>
    <w:rsid w:val="00476FDB"/>
    <w:rsid w:val="00477D77"/>
    <w:rsid w:val="00477FB9"/>
    <w:rsid w:val="0048066D"/>
    <w:rsid w:val="004808F6"/>
    <w:rsid w:val="00480E70"/>
    <w:rsid w:val="00480EF0"/>
    <w:rsid w:val="00480F48"/>
    <w:rsid w:val="004818E2"/>
    <w:rsid w:val="00482BC0"/>
    <w:rsid w:val="00482E94"/>
    <w:rsid w:val="00483911"/>
    <w:rsid w:val="00483EA3"/>
    <w:rsid w:val="00484689"/>
    <w:rsid w:val="00484837"/>
    <w:rsid w:val="0048490E"/>
    <w:rsid w:val="004850FC"/>
    <w:rsid w:val="004856AD"/>
    <w:rsid w:val="004860DA"/>
    <w:rsid w:val="0048670A"/>
    <w:rsid w:val="004868A2"/>
    <w:rsid w:val="00486D35"/>
    <w:rsid w:val="00486FDB"/>
    <w:rsid w:val="00487DEE"/>
    <w:rsid w:val="00487EB0"/>
    <w:rsid w:val="00487F6B"/>
    <w:rsid w:val="00490527"/>
    <w:rsid w:val="004905C7"/>
    <w:rsid w:val="00490F0A"/>
    <w:rsid w:val="00491CC4"/>
    <w:rsid w:val="0049269B"/>
    <w:rsid w:val="00492F92"/>
    <w:rsid w:val="00493FE7"/>
    <w:rsid w:val="00494401"/>
    <w:rsid w:val="004944D3"/>
    <w:rsid w:val="004945BA"/>
    <w:rsid w:val="004956F1"/>
    <w:rsid w:val="004960EC"/>
    <w:rsid w:val="00496BD8"/>
    <w:rsid w:val="00496DDB"/>
    <w:rsid w:val="004970F5"/>
    <w:rsid w:val="0049719D"/>
    <w:rsid w:val="00497837"/>
    <w:rsid w:val="004A0F32"/>
    <w:rsid w:val="004A2C1E"/>
    <w:rsid w:val="004A431E"/>
    <w:rsid w:val="004A45CE"/>
    <w:rsid w:val="004A52EA"/>
    <w:rsid w:val="004A6055"/>
    <w:rsid w:val="004A61A5"/>
    <w:rsid w:val="004A6A20"/>
    <w:rsid w:val="004A7AE6"/>
    <w:rsid w:val="004A7CDE"/>
    <w:rsid w:val="004B0567"/>
    <w:rsid w:val="004B060F"/>
    <w:rsid w:val="004B0BAE"/>
    <w:rsid w:val="004B0E2D"/>
    <w:rsid w:val="004B1237"/>
    <w:rsid w:val="004B2269"/>
    <w:rsid w:val="004B2424"/>
    <w:rsid w:val="004B2599"/>
    <w:rsid w:val="004B278A"/>
    <w:rsid w:val="004B27E9"/>
    <w:rsid w:val="004B2A23"/>
    <w:rsid w:val="004B2CA8"/>
    <w:rsid w:val="004B2E8D"/>
    <w:rsid w:val="004B3383"/>
    <w:rsid w:val="004B35DA"/>
    <w:rsid w:val="004B48F5"/>
    <w:rsid w:val="004B4BCC"/>
    <w:rsid w:val="004B4D68"/>
    <w:rsid w:val="004B5620"/>
    <w:rsid w:val="004B5D6D"/>
    <w:rsid w:val="004B62DA"/>
    <w:rsid w:val="004B6598"/>
    <w:rsid w:val="004B704A"/>
    <w:rsid w:val="004B70CE"/>
    <w:rsid w:val="004B73F3"/>
    <w:rsid w:val="004C09D4"/>
    <w:rsid w:val="004C199C"/>
    <w:rsid w:val="004C1D72"/>
    <w:rsid w:val="004C1E39"/>
    <w:rsid w:val="004C1FFC"/>
    <w:rsid w:val="004C2821"/>
    <w:rsid w:val="004C2ECB"/>
    <w:rsid w:val="004C2F68"/>
    <w:rsid w:val="004C2FA8"/>
    <w:rsid w:val="004C379F"/>
    <w:rsid w:val="004C38B1"/>
    <w:rsid w:val="004C3BED"/>
    <w:rsid w:val="004C3EF7"/>
    <w:rsid w:val="004C4082"/>
    <w:rsid w:val="004C65A6"/>
    <w:rsid w:val="004C7196"/>
    <w:rsid w:val="004C7516"/>
    <w:rsid w:val="004C7B10"/>
    <w:rsid w:val="004D1833"/>
    <w:rsid w:val="004D18AE"/>
    <w:rsid w:val="004D1A17"/>
    <w:rsid w:val="004D2438"/>
    <w:rsid w:val="004D34A9"/>
    <w:rsid w:val="004D378B"/>
    <w:rsid w:val="004D3C4F"/>
    <w:rsid w:val="004D3E63"/>
    <w:rsid w:val="004D3E8E"/>
    <w:rsid w:val="004D40BF"/>
    <w:rsid w:val="004D4460"/>
    <w:rsid w:val="004D4D99"/>
    <w:rsid w:val="004D4F83"/>
    <w:rsid w:val="004D512B"/>
    <w:rsid w:val="004D522B"/>
    <w:rsid w:val="004D58AF"/>
    <w:rsid w:val="004D6467"/>
    <w:rsid w:val="004D6511"/>
    <w:rsid w:val="004D750A"/>
    <w:rsid w:val="004E06A2"/>
    <w:rsid w:val="004E09D2"/>
    <w:rsid w:val="004E0AE3"/>
    <w:rsid w:val="004E11AC"/>
    <w:rsid w:val="004E1371"/>
    <w:rsid w:val="004E2C71"/>
    <w:rsid w:val="004E333A"/>
    <w:rsid w:val="004E46F3"/>
    <w:rsid w:val="004E6979"/>
    <w:rsid w:val="004E6B09"/>
    <w:rsid w:val="004E6BD4"/>
    <w:rsid w:val="004E6D92"/>
    <w:rsid w:val="004E6F61"/>
    <w:rsid w:val="004E7B39"/>
    <w:rsid w:val="004E7F77"/>
    <w:rsid w:val="004F01BE"/>
    <w:rsid w:val="004F05CF"/>
    <w:rsid w:val="004F1237"/>
    <w:rsid w:val="004F1959"/>
    <w:rsid w:val="004F1F69"/>
    <w:rsid w:val="004F2483"/>
    <w:rsid w:val="004F298E"/>
    <w:rsid w:val="004F2D93"/>
    <w:rsid w:val="004F3168"/>
    <w:rsid w:val="004F3276"/>
    <w:rsid w:val="004F365D"/>
    <w:rsid w:val="004F383D"/>
    <w:rsid w:val="004F3CAE"/>
    <w:rsid w:val="004F481F"/>
    <w:rsid w:val="004F4C8F"/>
    <w:rsid w:val="004F4D5F"/>
    <w:rsid w:val="004F4DAA"/>
    <w:rsid w:val="004F4DAD"/>
    <w:rsid w:val="004F580A"/>
    <w:rsid w:val="004F5AFF"/>
    <w:rsid w:val="004F60FA"/>
    <w:rsid w:val="004F63F4"/>
    <w:rsid w:val="004F708F"/>
    <w:rsid w:val="004F76C8"/>
    <w:rsid w:val="0050044C"/>
    <w:rsid w:val="00500A62"/>
    <w:rsid w:val="005014FC"/>
    <w:rsid w:val="00502BF4"/>
    <w:rsid w:val="00502C8F"/>
    <w:rsid w:val="00502FEE"/>
    <w:rsid w:val="005030CE"/>
    <w:rsid w:val="005034D7"/>
    <w:rsid w:val="00503E09"/>
    <w:rsid w:val="00504074"/>
    <w:rsid w:val="0050439C"/>
    <w:rsid w:val="00504C9B"/>
    <w:rsid w:val="005053F5"/>
    <w:rsid w:val="0050579B"/>
    <w:rsid w:val="005057A3"/>
    <w:rsid w:val="005059D0"/>
    <w:rsid w:val="00505C41"/>
    <w:rsid w:val="005061DC"/>
    <w:rsid w:val="005067CF"/>
    <w:rsid w:val="00507003"/>
    <w:rsid w:val="00507500"/>
    <w:rsid w:val="0050753E"/>
    <w:rsid w:val="00507578"/>
    <w:rsid w:val="0051049E"/>
    <w:rsid w:val="00510B07"/>
    <w:rsid w:val="0051132A"/>
    <w:rsid w:val="005123C2"/>
    <w:rsid w:val="00514548"/>
    <w:rsid w:val="00514853"/>
    <w:rsid w:val="00515513"/>
    <w:rsid w:val="00515773"/>
    <w:rsid w:val="00516052"/>
    <w:rsid w:val="00516145"/>
    <w:rsid w:val="00516855"/>
    <w:rsid w:val="00516C00"/>
    <w:rsid w:val="00517732"/>
    <w:rsid w:val="00517893"/>
    <w:rsid w:val="00517D52"/>
    <w:rsid w:val="005200DD"/>
    <w:rsid w:val="0052030A"/>
    <w:rsid w:val="00521121"/>
    <w:rsid w:val="005212C5"/>
    <w:rsid w:val="005214D2"/>
    <w:rsid w:val="005220D3"/>
    <w:rsid w:val="00522F3A"/>
    <w:rsid w:val="00524B65"/>
    <w:rsid w:val="00524D53"/>
    <w:rsid w:val="00525807"/>
    <w:rsid w:val="00525C2C"/>
    <w:rsid w:val="00525F24"/>
    <w:rsid w:val="0052604C"/>
    <w:rsid w:val="00526C19"/>
    <w:rsid w:val="00526E3D"/>
    <w:rsid w:val="005278DC"/>
    <w:rsid w:val="00530EEA"/>
    <w:rsid w:val="00531168"/>
    <w:rsid w:val="005312F7"/>
    <w:rsid w:val="00531B2E"/>
    <w:rsid w:val="00532E1F"/>
    <w:rsid w:val="00533DA1"/>
    <w:rsid w:val="005343A2"/>
    <w:rsid w:val="005352D3"/>
    <w:rsid w:val="005358CF"/>
    <w:rsid w:val="00537B36"/>
    <w:rsid w:val="0054034F"/>
    <w:rsid w:val="005404CE"/>
    <w:rsid w:val="0054052E"/>
    <w:rsid w:val="00540838"/>
    <w:rsid w:val="00540EC9"/>
    <w:rsid w:val="00541325"/>
    <w:rsid w:val="005413D6"/>
    <w:rsid w:val="00541498"/>
    <w:rsid w:val="00541A48"/>
    <w:rsid w:val="00541DF6"/>
    <w:rsid w:val="00542604"/>
    <w:rsid w:val="0054328F"/>
    <w:rsid w:val="005435FB"/>
    <w:rsid w:val="0054415A"/>
    <w:rsid w:val="00544A92"/>
    <w:rsid w:val="00544BC0"/>
    <w:rsid w:val="00544FFD"/>
    <w:rsid w:val="00545144"/>
    <w:rsid w:val="0054586A"/>
    <w:rsid w:val="00545903"/>
    <w:rsid w:val="0054674A"/>
    <w:rsid w:val="005475C3"/>
    <w:rsid w:val="005500A1"/>
    <w:rsid w:val="005503F8"/>
    <w:rsid w:val="0055059A"/>
    <w:rsid w:val="00550C5D"/>
    <w:rsid w:val="0055115B"/>
    <w:rsid w:val="00551E27"/>
    <w:rsid w:val="005522F7"/>
    <w:rsid w:val="005528D5"/>
    <w:rsid w:val="00553940"/>
    <w:rsid w:val="005542D8"/>
    <w:rsid w:val="005544C9"/>
    <w:rsid w:val="00554F11"/>
    <w:rsid w:val="00555185"/>
    <w:rsid w:val="00555ED4"/>
    <w:rsid w:val="0055633D"/>
    <w:rsid w:val="00556989"/>
    <w:rsid w:val="00556D4B"/>
    <w:rsid w:val="005573B0"/>
    <w:rsid w:val="00557AFA"/>
    <w:rsid w:val="00557B13"/>
    <w:rsid w:val="0056009F"/>
    <w:rsid w:val="00560104"/>
    <w:rsid w:val="00560392"/>
    <w:rsid w:val="005605E9"/>
    <w:rsid w:val="00560894"/>
    <w:rsid w:val="00560A16"/>
    <w:rsid w:val="00560BCE"/>
    <w:rsid w:val="00561562"/>
    <w:rsid w:val="005618FB"/>
    <w:rsid w:val="00561995"/>
    <w:rsid w:val="00561A66"/>
    <w:rsid w:val="00561AF9"/>
    <w:rsid w:val="00562949"/>
    <w:rsid w:val="005643C1"/>
    <w:rsid w:val="00564963"/>
    <w:rsid w:val="00564BF6"/>
    <w:rsid w:val="00564DD8"/>
    <w:rsid w:val="00564FF9"/>
    <w:rsid w:val="005653A3"/>
    <w:rsid w:val="005655BB"/>
    <w:rsid w:val="005657D3"/>
    <w:rsid w:val="0056658B"/>
    <w:rsid w:val="00566ADA"/>
    <w:rsid w:val="005674A6"/>
    <w:rsid w:val="005700A2"/>
    <w:rsid w:val="0057018D"/>
    <w:rsid w:val="005702C7"/>
    <w:rsid w:val="0057043C"/>
    <w:rsid w:val="0057072D"/>
    <w:rsid w:val="00570B77"/>
    <w:rsid w:val="00570C5E"/>
    <w:rsid w:val="00572641"/>
    <w:rsid w:val="00573710"/>
    <w:rsid w:val="0057382C"/>
    <w:rsid w:val="00573C02"/>
    <w:rsid w:val="00573C83"/>
    <w:rsid w:val="0057426D"/>
    <w:rsid w:val="005742C7"/>
    <w:rsid w:val="005742CC"/>
    <w:rsid w:val="005747BB"/>
    <w:rsid w:val="005750F0"/>
    <w:rsid w:val="00575516"/>
    <w:rsid w:val="005759CB"/>
    <w:rsid w:val="00576005"/>
    <w:rsid w:val="00576592"/>
    <w:rsid w:val="0057706E"/>
    <w:rsid w:val="005775E2"/>
    <w:rsid w:val="00577B2D"/>
    <w:rsid w:val="00580412"/>
    <w:rsid w:val="00580F0B"/>
    <w:rsid w:val="005814EB"/>
    <w:rsid w:val="00581ABC"/>
    <w:rsid w:val="00581C18"/>
    <w:rsid w:val="00581E9B"/>
    <w:rsid w:val="00582599"/>
    <w:rsid w:val="00582B1B"/>
    <w:rsid w:val="00582FE7"/>
    <w:rsid w:val="00583026"/>
    <w:rsid w:val="005832C4"/>
    <w:rsid w:val="0058346D"/>
    <w:rsid w:val="00584648"/>
    <w:rsid w:val="005852A5"/>
    <w:rsid w:val="00585361"/>
    <w:rsid w:val="00585B49"/>
    <w:rsid w:val="00585C91"/>
    <w:rsid w:val="005862FE"/>
    <w:rsid w:val="00586703"/>
    <w:rsid w:val="00586DD8"/>
    <w:rsid w:val="00586DF0"/>
    <w:rsid w:val="0058736B"/>
    <w:rsid w:val="00590847"/>
    <w:rsid w:val="00590EFD"/>
    <w:rsid w:val="00591067"/>
    <w:rsid w:val="00591576"/>
    <w:rsid w:val="00592013"/>
    <w:rsid w:val="00592501"/>
    <w:rsid w:val="005927B9"/>
    <w:rsid w:val="00592E39"/>
    <w:rsid w:val="00593088"/>
    <w:rsid w:val="0059316D"/>
    <w:rsid w:val="00593349"/>
    <w:rsid w:val="0059390A"/>
    <w:rsid w:val="00594479"/>
    <w:rsid w:val="005945EE"/>
    <w:rsid w:val="005950A1"/>
    <w:rsid w:val="00595367"/>
    <w:rsid w:val="0059580D"/>
    <w:rsid w:val="00595CE9"/>
    <w:rsid w:val="00596469"/>
    <w:rsid w:val="0059650B"/>
    <w:rsid w:val="00596642"/>
    <w:rsid w:val="005968DB"/>
    <w:rsid w:val="00596A48"/>
    <w:rsid w:val="00596B19"/>
    <w:rsid w:val="00597065"/>
    <w:rsid w:val="005974E3"/>
    <w:rsid w:val="00597D0A"/>
    <w:rsid w:val="005A03F0"/>
    <w:rsid w:val="005A06CF"/>
    <w:rsid w:val="005A086D"/>
    <w:rsid w:val="005A095A"/>
    <w:rsid w:val="005A1101"/>
    <w:rsid w:val="005A1179"/>
    <w:rsid w:val="005A12E9"/>
    <w:rsid w:val="005A134B"/>
    <w:rsid w:val="005A13F5"/>
    <w:rsid w:val="005A2557"/>
    <w:rsid w:val="005A2596"/>
    <w:rsid w:val="005A2B90"/>
    <w:rsid w:val="005A2E10"/>
    <w:rsid w:val="005A3989"/>
    <w:rsid w:val="005A3A79"/>
    <w:rsid w:val="005A4295"/>
    <w:rsid w:val="005A45B1"/>
    <w:rsid w:val="005A4631"/>
    <w:rsid w:val="005A474D"/>
    <w:rsid w:val="005A4D58"/>
    <w:rsid w:val="005A4EE2"/>
    <w:rsid w:val="005A54BD"/>
    <w:rsid w:val="005A5C50"/>
    <w:rsid w:val="005A62BA"/>
    <w:rsid w:val="005A7193"/>
    <w:rsid w:val="005A73D2"/>
    <w:rsid w:val="005A7436"/>
    <w:rsid w:val="005A7614"/>
    <w:rsid w:val="005A7953"/>
    <w:rsid w:val="005A7AAA"/>
    <w:rsid w:val="005B041A"/>
    <w:rsid w:val="005B0570"/>
    <w:rsid w:val="005B11AD"/>
    <w:rsid w:val="005B203A"/>
    <w:rsid w:val="005B2584"/>
    <w:rsid w:val="005B3007"/>
    <w:rsid w:val="005B34C5"/>
    <w:rsid w:val="005B3654"/>
    <w:rsid w:val="005B37FF"/>
    <w:rsid w:val="005B3DC9"/>
    <w:rsid w:val="005B4565"/>
    <w:rsid w:val="005B4778"/>
    <w:rsid w:val="005B48E6"/>
    <w:rsid w:val="005B538F"/>
    <w:rsid w:val="005B6BC8"/>
    <w:rsid w:val="005B6BE7"/>
    <w:rsid w:val="005B6E36"/>
    <w:rsid w:val="005B7491"/>
    <w:rsid w:val="005B77D3"/>
    <w:rsid w:val="005B79B9"/>
    <w:rsid w:val="005B7AC6"/>
    <w:rsid w:val="005B7AD7"/>
    <w:rsid w:val="005B7D49"/>
    <w:rsid w:val="005C0BB6"/>
    <w:rsid w:val="005C1957"/>
    <w:rsid w:val="005C208C"/>
    <w:rsid w:val="005C238C"/>
    <w:rsid w:val="005C36E7"/>
    <w:rsid w:val="005C37AA"/>
    <w:rsid w:val="005C3930"/>
    <w:rsid w:val="005C3986"/>
    <w:rsid w:val="005C3B75"/>
    <w:rsid w:val="005C42FB"/>
    <w:rsid w:val="005C455F"/>
    <w:rsid w:val="005C45DB"/>
    <w:rsid w:val="005C4849"/>
    <w:rsid w:val="005C487D"/>
    <w:rsid w:val="005C4899"/>
    <w:rsid w:val="005C4A7E"/>
    <w:rsid w:val="005C578E"/>
    <w:rsid w:val="005C6834"/>
    <w:rsid w:val="005C6CBF"/>
    <w:rsid w:val="005C717A"/>
    <w:rsid w:val="005C74AC"/>
    <w:rsid w:val="005C7B54"/>
    <w:rsid w:val="005D0B58"/>
    <w:rsid w:val="005D111C"/>
    <w:rsid w:val="005D1E3E"/>
    <w:rsid w:val="005D2412"/>
    <w:rsid w:val="005D4778"/>
    <w:rsid w:val="005D498A"/>
    <w:rsid w:val="005D4D93"/>
    <w:rsid w:val="005D5138"/>
    <w:rsid w:val="005D562C"/>
    <w:rsid w:val="005D5782"/>
    <w:rsid w:val="005D5992"/>
    <w:rsid w:val="005D5BD0"/>
    <w:rsid w:val="005D5E72"/>
    <w:rsid w:val="005D600B"/>
    <w:rsid w:val="005D63AF"/>
    <w:rsid w:val="005D65AC"/>
    <w:rsid w:val="005D6D7B"/>
    <w:rsid w:val="005D6E44"/>
    <w:rsid w:val="005D6EC5"/>
    <w:rsid w:val="005D7296"/>
    <w:rsid w:val="005D7A26"/>
    <w:rsid w:val="005E0001"/>
    <w:rsid w:val="005E031C"/>
    <w:rsid w:val="005E180C"/>
    <w:rsid w:val="005E1A25"/>
    <w:rsid w:val="005E1D48"/>
    <w:rsid w:val="005E1E79"/>
    <w:rsid w:val="005E22B6"/>
    <w:rsid w:val="005E22F4"/>
    <w:rsid w:val="005E2864"/>
    <w:rsid w:val="005E2D40"/>
    <w:rsid w:val="005E2FD8"/>
    <w:rsid w:val="005E308A"/>
    <w:rsid w:val="005E336A"/>
    <w:rsid w:val="005E33DB"/>
    <w:rsid w:val="005E3572"/>
    <w:rsid w:val="005E377E"/>
    <w:rsid w:val="005E3909"/>
    <w:rsid w:val="005E3A11"/>
    <w:rsid w:val="005E3C7F"/>
    <w:rsid w:val="005E5951"/>
    <w:rsid w:val="005E5DC5"/>
    <w:rsid w:val="005E5F92"/>
    <w:rsid w:val="005E643C"/>
    <w:rsid w:val="005E6742"/>
    <w:rsid w:val="005E6D57"/>
    <w:rsid w:val="005E71B2"/>
    <w:rsid w:val="005E72D6"/>
    <w:rsid w:val="005E77BC"/>
    <w:rsid w:val="005E7A8E"/>
    <w:rsid w:val="005E7AFA"/>
    <w:rsid w:val="005E7D79"/>
    <w:rsid w:val="005E7EEF"/>
    <w:rsid w:val="005F0849"/>
    <w:rsid w:val="005F0BA5"/>
    <w:rsid w:val="005F0EDD"/>
    <w:rsid w:val="005F1A6D"/>
    <w:rsid w:val="005F1B61"/>
    <w:rsid w:val="005F1D8B"/>
    <w:rsid w:val="005F21AB"/>
    <w:rsid w:val="005F245F"/>
    <w:rsid w:val="005F259D"/>
    <w:rsid w:val="005F3F97"/>
    <w:rsid w:val="005F421E"/>
    <w:rsid w:val="005F44DC"/>
    <w:rsid w:val="005F510E"/>
    <w:rsid w:val="005F5BB0"/>
    <w:rsid w:val="005F5E00"/>
    <w:rsid w:val="005F6168"/>
    <w:rsid w:val="005F647E"/>
    <w:rsid w:val="005F666B"/>
    <w:rsid w:val="005F67F1"/>
    <w:rsid w:val="005F699D"/>
    <w:rsid w:val="005F6F42"/>
    <w:rsid w:val="005F6F88"/>
    <w:rsid w:val="005F7BA3"/>
    <w:rsid w:val="0060064E"/>
    <w:rsid w:val="00600684"/>
    <w:rsid w:val="00600EF8"/>
    <w:rsid w:val="00601262"/>
    <w:rsid w:val="00602205"/>
    <w:rsid w:val="00602372"/>
    <w:rsid w:val="006025F8"/>
    <w:rsid w:val="006030F1"/>
    <w:rsid w:val="006031E9"/>
    <w:rsid w:val="00603735"/>
    <w:rsid w:val="00603A5E"/>
    <w:rsid w:val="00604C75"/>
    <w:rsid w:val="006051AF"/>
    <w:rsid w:val="0060587B"/>
    <w:rsid w:val="00605AEC"/>
    <w:rsid w:val="006062A8"/>
    <w:rsid w:val="006068C2"/>
    <w:rsid w:val="00606C03"/>
    <w:rsid w:val="006070F5"/>
    <w:rsid w:val="006074DA"/>
    <w:rsid w:val="00607ED1"/>
    <w:rsid w:val="00610252"/>
    <w:rsid w:val="006106CE"/>
    <w:rsid w:val="00611A31"/>
    <w:rsid w:val="00612B61"/>
    <w:rsid w:val="00612C65"/>
    <w:rsid w:val="006138BA"/>
    <w:rsid w:val="006143F6"/>
    <w:rsid w:val="0061458B"/>
    <w:rsid w:val="0061462A"/>
    <w:rsid w:val="006146CC"/>
    <w:rsid w:val="00614855"/>
    <w:rsid w:val="006148EF"/>
    <w:rsid w:val="00614A5E"/>
    <w:rsid w:val="00614B0A"/>
    <w:rsid w:val="00615144"/>
    <w:rsid w:val="00615D48"/>
    <w:rsid w:val="00615DD1"/>
    <w:rsid w:val="006167A5"/>
    <w:rsid w:val="00616813"/>
    <w:rsid w:val="00616841"/>
    <w:rsid w:val="006170A9"/>
    <w:rsid w:val="006177EE"/>
    <w:rsid w:val="006179A7"/>
    <w:rsid w:val="006201C9"/>
    <w:rsid w:val="00620423"/>
    <w:rsid w:val="00620ADC"/>
    <w:rsid w:val="00620F95"/>
    <w:rsid w:val="00621559"/>
    <w:rsid w:val="0062189F"/>
    <w:rsid w:val="00621FF2"/>
    <w:rsid w:val="006225B4"/>
    <w:rsid w:val="00622D17"/>
    <w:rsid w:val="00622E3E"/>
    <w:rsid w:val="00623806"/>
    <w:rsid w:val="006241F2"/>
    <w:rsid w:val="0062428D"/>
    <w:rsid w:val="006245D0"/>
    <w:rsid w:val="00625040"/>
    <w:rsid w:val="0062541A"/>
    <w:rsid w:val="00625A5B"/>
    <w:rsid w:val="00626005"/>
    <w:rsid w:val="00626B46"/>
    <w:rsid w:val="00627AEC"/>
    <w:rsid w:val="00627C81"/>
    <w:rsid w:val="00630357"/>
    <w:rsid w:val="00630552"/>
    <w:rsid w:val="0063098E"/>
    <w:rsid w:val="00631120"/>
    <w:rsid w:val="0063114C"/>
    <w:rsid w:val="006319A6"/>
    <w:rsid w:val="00631A89"/>
    <w:rsid w:val="00631B04"/>
    <w:rsid w:val="00631D39"/>
    <w:rsid w:val="00632003"/>
    <w:rsid w:val="00632747"/>
    <w:rsid w:val="006333F4"/>
    <w:rsid w:val="006345EF"/>
    <w:rsid w:val="0063463A"/>
    <w:rsid w:val="0063466F"/>
    <w:rsid w:val="0063596B"/>
    <w:rsid w:val="00635C74"/>
    <w:rsid w:val="00636946"/>
    <w:rsid w:val="00636A79"/>
    <w:rsid w:val="00636AA8"/>
    <w:rsid w:val="00637366"/>
    <w:rsid w:val="006375B5"/>
    <w:rsid w:val="0063784C"/>
    <w:rsid w:val="006378FE"/>
    <w:rsid w:val="0064024D"/>
    <w:rsid w:val="006402AF"/>
    <w:rsid w:val="00640C08"/>
    <w:rsid w:val="00640EC3"/>
    <w:rsid w:val="00640EC7"/>
    <w:rsid w:val="006413B9"/>
    <w:rsid w:val="00641678"/>
    <w:rsid w:val="00641B95"/>
    <w:rsid w:val="006427A8"/>
    <w:rsid w:val="00642BA4"/>
    <w:rsid w:val="00643003"/>
    <w:rsid w:val="00643148"/>
    <w:rsid w:val="0064337A"/>
    <w:rsid w:val="00644550"/>
    <w:rsid w:val="00645264"/>
    <w:rsid w:val="00645540"/>
    <w:rsid w:val="0064589C"/>
    <w:rsid w:val="00645947"/>
    <w:rsid w:val="006459F4"/>
    <w:rsid w:val="00645FF7"/>
    <w:rsid w:val="00646330"/>
    <w:rsid w:val="0064682D"/>
    <w:rsid w:val="00646CF6"/>
    <w:rsid w:val="006477B7"/>
    <w:rsid w:val="00647D0D"/>
    <w:rsid w:val="00650152"/>
    <w:rsid w:val="006507B7"/>
    <w:rsid w:val="00650C20"/>
    <w:rsid w:val="006512BC"/>
    <w:rsid w:val="0065226D"/>
    <w:rsid w:val="00652466"/>
    <w:rsid w:val="00652470"/>
    <w:rsid w:val="00652B26"/>
    <w:rsid w:val="006540EB"/>
    <w:rsid w:val="00654DCC"/>
    <w:rsid w:val="006555A3"/>
    <w:rsid w:val="0065702A"/>
    <w:rsid w:val="00657030"/>
    <w:rsid w:val="0065715B"/>
    <w:rsid w:val="00660472"/>
    <w:rsid w:val="00660B0B"/>
    <w:rsid w:val="006612F6"/>
    <w:rsid w:val="00661486"/>
    <w:rsid w:val="00661556"/>
    <w:rsid w:val="00661EA1"/>
    <w:rsid w:val="006622FD"/>
    <w:rsid w:val="0066283C"/>
    <w:rsid w:val="0066297D"/>
    <w:rsid w:val="00662B9E"/>
    <w:rsid w:val="00663A12"/>
    <w:rsid w:val="00663D2D"/>
    <w:rsid w:val="006640A2"/>
    <w:rsid w:val="006644BF"/>
    <w:rsid w:val="00664D4F"/>
    <w:rsid w:val="006650E5"/>
    <w:rsid w:val="0066549E"/>
    <w:rsid w:val="00665574"/>
    <w:rsid w:val="00665E43"/>
    <w:rsid w:val="00665FFC"/>
    <w:rsid w:val="00666212"/>
    <w:rsid w:val="0066636D"/>
    <w:rsid w:val="006663E8"/>
    <w:rsid w:val="00666925"/>
    <w:rsid w:val="00667B94"/>
    <w:rsid w:val="00670494"/>
    <w:rsid w:val="00670CB2"/>
    <w:rsid w:val="006712E3"/>
    <w:rsid w:val="0067252B"/>
    <w:rsid w:val="00672716"/>
    <w:rsid w:val="00672E5F"/>
    <w:rsid w:val="0067309F"/>
    <w:rsid w:val="0067365D"/>
    <w:rsid w:val="006738C6"/>
    <w:rsid w:val="006739DA"/>
    <w:rsid w:val="00673FE4"/>
    <w:rsid w:val="006756E1"/>
    <w:rsid w:val="00675A8D"/>
    <w:rsid w:val="00675AC9"/>
    <w:rsid w:val="00675E65"/>
    <w:rsid w:val="00676216"/>
    <w:rsid w:val="00676413"/>
    <w:rsid w:val="00676498"/>
    <w:rsid w:val="006764BC"/>
    <w:rsid w:val="00676B20"/>
    <w:rsid w:val="00677651"/>
    <w:rsid w:val="00677A7C"/>
    <w:rsid w:val="00677DAF"/>
    <w:rsid w:val="00680145"/>
    <w:rsid w:val="0068058A"/>
    <w:rsid w:val="00680646"/>
    <w:rsid w:val="006806FE"/>
    <w:rsid w:val="006816B2"/>
    <w:rsid w:val="00681D5C"/>
    <w:rsid w:val="00681E14"/>
    <w:rsid w:val="00682ED9"/>
    <w:rsid w:val="00683490"/>
    <w:rsid w:val="006837A5"/>
    <w:rsid w:val="006847AB"/>
    <w:rsid w:val="00684B8D"/>
    <w:rsid w:val="006850B0"/>
    <w:rsid w:val="00685350"/>
    <w:rsid w:val="00685461"/>
    <w:rsid w:val="0068549C"/>
    <w:rsid w:val="006854DB"/>
    <w:rsid w:val="006855B1"/>
    <w:rsid w:val="0068634C"/>
    <w:rsid w:val="00687324"/>
    <w:rsid w:val="006877CF"/>
    <w:rsid w:val="00687809"/>
    <w:rsid w:val="00687EE3"/>
    <w:rsid w:val="006900C7"/>
    <w:rsid w:val="006908FD"/>
    <w:rsid w:val="00691203"/>
    <w:rsid w:val="00691237"/>
    <w:rsid w:val="006915C7"/>
    <w:rsid w:val="00691B13"/>
    <w:rsid w:val="0069250D"/>
    <w:rsid w:val="006928D6"/>
    <w:rsid w:val="00692EBF"/>
    <w:rsid w:val="00693100"/>
    <w:rsid w:val="006931A1"/>
    <w:rsid w:val="0069320F"/>
    <w:rsid w:val="00693FA1"/>
    <w:rsid w:val="006949AC"/>
    <w:rsid w:val="00694F08"/>
    <w:rsid w:val="00695FD4"/>
    <w:rsid w:val="006961A1"/>
    <w:rsid w:val="00696D17"/>
    <w:rsid w:val="0069706C"/>
    <w:rsid w:val="006974C2"/>
    <w:rsid w:val="00697F89"/>
    <w:rsid w:val="006A0F1C"/>
    <w:rsid w:val="006A0F92"/>
    <w:rsid w:val="006A1445"/>
    <w:rsid w:val="006A2C22"/>
    <w:rsid w:val="006A30AE"/>
    <w:rsid w:val="006A3357"/>
    <w:rsid w:val="006A35DD"/>
    <w:rsid w:val="006A3AB6"/>
    <w:rsid w:val="006A3F59"/>
    <w:rsid w:val="006A40AD"/>
    <w:rsid w:val="006A50D4"/>
    <w:rsid w:val="006A5542"/>
    <w:rsid w:val="006A5775"/>
    <w:rsid w:val="006A5C4D"/>
    <w:rsid w:val="006A5F0B"/>
    <w:rsid w:val="006A633B"/>
    <w:rsid w:val="006A649D"/>
    <w:rsid w:val="006A69E7"/>
    <w:rsid w:val="006A707A"/>
    <w:rsid w:val="006A7B59"/>
    <w:rsid w:val="006A7D85"/>
    <w:rsid w:val="006B00F5"/>
    <w:rsid w:val="006B0534"/>
    <w:rsid w:val="006B1B35"/>
    <w:rsid w:val="006B1F51"/>
    <w:rsid w:val="006B22AF"/>
    <w:rsid w:val="006B28D6"/>
    <w:rsid w:val="006B3F82"/>
    <w:rsid w:val="006B47AD"/>
    <w:rsid w:val="006B4A06"/>
    <w:rsid w:val="006B4BF9"/>
    <w:rsid w:val="006B5263"/>
    <w:rsid w:val="006B54B7"/>
    <w:rsid w:val="006B57DF"/>
    <w:rsid w:val="006B58B6"/>
    <w:rsid w:val="006B5E30"/>
    <w:rsid w:val="006B625A"/>
    <w:rsid w:val="006B648E"/>
    <w:rsid w:val="006B6B81"/>
    <w:rsid w:val="006B6F8F"/>
    <w:rsid w:val="006B743E"/>
    <w:rsid w:val="006C06BF"/>
    <w:rsid w:val="006C0803"/>
    <w:rsid w:val="006C0B50"/>
    <w:rsid w:val="006C0E80"/>
    <w:rsid w:val="006C121A"/>
    <w:rsid w:val="006C12E9"/>
    <w:rsid w:val="006C27E1"/>
    <w:rsid w:val="006C2955"/>
    <w:rsid w:val="006C36B1"/>
    <w:rsid w:val="006C4524"/>
    <w:rsid w:val="006C4574"/>
    <w:rsid w:val="006C4D42"/>
    <w:rsid w:val="006C4EA6"/>
    <w:rsid w:val="006C4FCF"/>
    <w:rsid w:val="006C5367"/>
    <w:rsid w:val="006C55DD"/>
    <w:rsid w:val="006C5F93"/>
    <w:rsid w:val="006C7667"/>
    <w:rsid w:val="006C7E67"/>
    <w:rsid w:val="006D0291"/>
    <w:rsid w:val="006D02F2"/>
    <w:rsid w:val="006D0326"/>
    <w:rsid w:val="006D096C"/>
    <w:rsid w:val="006D09C5"/>
    <w:rsid w:val="006D0B89"/>
    <w:rsid w:val="006D0C87"/>
    <w:rsid w:val="006D1074"/>
    <w:rsid w:val="006D175B"/>
    <w:rsid w:val="006D2F2D"/>
    <w:rsid w:val="006D3B76"/>
    <w:rsid w:val="006D4ADB"/>
    <w:rsid w:val="006D54C2"/>
    <w:rsid w:val="006D6594"/>
    <w:rsid w:val="006D6AB8"/>
    <w:rsid w:val="006D70C7"/>
    <w:rsid w:val="006D71B3"/>
    <w:rsid w:val="006D781F"/>
    <w:rsid w:val="006D7B53"/>
    <w:rsid w:val="006D7D35"/>
    <w:rsid w:val="006D7DAE"/>
    <w:rsid w:val="006E09E9"/>
    <w:rsid w:val="006E0CAF"/>
    <w:rsid w:val="006E0D01"/>
    <w:rsid w:val="006E1C4C"/>
    <w:rsid w:val="006E31A4"/>
    <w:rsid w:val="006E3331"/>
    <w:rsid w:val="006E3B2C"/>
    <w:rsid w:val="006E404B"/>
    <w:rsid w:val="006E42E7"/>
    <w:rsid w:val="006E4817"/>
    <w:rsid w:val="006E4905"/>
    <w:rsid w:val="006E4F17"/>
    <w:rsid w:val="006E5107"/>
    <w:rsid w:val="006E54FE"/>
    <w:rsid w:val="006E5F77"/>
    <w:rsid w:val="006E6044"/>
    <w:rsid w:val="006E64C0"/>
    <w:rsid w:val="006E66AD"/>
    <w:rsid w:val="006E73A9"/>
    <w:rsid w:val="006F062B"/>
    <w:rsid w:val="006F067D"/>
    <w:rsid w:val="006F0F9A"/>
    <w:rsid w:val="006F232B"/>
    <w:rsid w:val="006F25F0"/>
    <w:rsid w:val="006F35CB"/>
    <w:rsid w:val="006F3D9A"/>
    <w:rsid w:val="006F3EA7"/>
    <w:rsid w:val="006F3EAE"/>
    <w:rsid w:val="006F4252"/>
    <w:rsid w:val="006F472B"/>
    <w:rsid w:val="006F493C"/>
    <w:rsid w:val="006F4A19"/>
    <w:rsid w:val="006F4C1F"/>
    <w:rsid w:val="006F57CA"/>
    <w:rsid w:val="006F5BDD"/>
    <w:rsid w:val="006F5DBD"/>
    <w:rsid w:val="006F6769"/>
    <w:rsid w:val="006F7108"/>
    <w:rsid w:val="006F71FB"/>
    <w:rsid w:val="00700059"/>
    <w:rsid w:val="007001D1"/>
    <w:rsid w:val="007012C8"/>
    <w:rsid w:val="00701DA5"/>
    <w:rsid w:val="00701F52"/>
    <w:rsid w:val="0070251A"/>
    <w:rsid w:val="00702724"/>
    <w:rsid w:val="00702937"/>
    <w:rsid w:val="007029BF"/>
    <w:rsid w:val="007030E7"/>
    <w:rsid w:val="007031FC"/>
    <w:rsid w:val="007033CF"/>
    <w:rsid w:val="0070341C"/>
    <w:rsid w:val="0070346F"/>
    <w:rsid w:val="00703BD3"/>
    <w:rsid w:val="0070430F"/>
    <w:rsid w:val="0070576D"/>
    <w:rsid w:val="007062F2"/>
    <w:rsid w:val="007076B7"/>
    <w:rsid w:val="00707AEA"/>
    <w:rsid w:val="00707EEF"/>
    <w:rsid w:val="00710A0C"/>
    <w:rsid w:val="00710A96"/>
    <w:rsid w:val="00710F04"/>
    <w:rsid w:val="00711424"/>
    <w:rsid w:val="00711660"/>
    <w:rsid w:val="00711B28"/>
    <w:rsid w:val="00711D63"/>
    <w:rsid w:val="00711DBF"/>
    <w:rsid w:val="007126F1"/>
    <w:rsid w:val="00713785"/>
    <w:rsid w:val="007143BB"/>
    <w:rsid w:val="00714407"/>
    <w:rsid w:val="0071447F"/>
    <w:rsid w:val="00714DDF"/>
    <w:rsid w:val="00715749"/>
    <w:rsid w:val="00717031"/>
    <w:rsid w:val="00717132"/>
    <w:rsid w:val="00717457"/>
    <w:rsid w:val="007176EE"/>
    <w:rsid w:val="00717849"/>
    <w:rsid w:val="00717E66"/>
    <w:rsid w:val="0072058F"/>
    <w:rsid w:val="00720F0E"/>
    <w:rsid w:val="0072101C"/>
    <w:rsid w:val="00721FC4"/>
    <w:rsid w:val="00722223"/>
    <w:rsid w:val="007225CD"/>
    <w:rsid w:val="00723A70"/>
    <w:rsid w:val="007243F7"/>
    <w:rsid w:val="00724576"/>
    <w:rsid w:val="00724BFF"/>
    <w:rsid w:val="00724C2D"/>
    <w:rsid w:val="00724F1D"/>
    <w:rsid w:val="00724F24"/>
    <w:rsid w:val="0072620D"/>
    <w:rsid w:val="0072677B"/>
    <w:rsid w:val="0072684D"/>
    <w:rsid w:val="00727058"/>
    <w:rsid w:val="0072705E"/>
    <w:rsid w:val="0073036E"/>
    <w:rsid w:val="00730DA3"/>
    <w:rsid w:val="00730F6B"/>
    <w:rsid w:val="0073198E"/>
    <w:rsid w:val="007320FE"/>
    <w:rsid w:val="00732E35"/>
    <w:rsid w:val="00732F6D"/>
    <w:rsid w:val="0073346E"/>
    <w:rsid w:val="007335BF"/>
    <w:rsid w:val="00733796"/>
    <w:rsid w:val="007337E4"/>
    <w:rsid w:val="00733969"/>
    <w:rsid w:val="00733CA8"/>
    <w:rsid w:val="00734089"/>
    <w:rsid w:val="0073474F"/>
    <w:rsid w:val="0073511C"/>
    <w:rsid w:val="007353D4"/>
    <w:rsid w:val="007359F1"/>
    <w:rsid w:val="00736608"/>
    <w:rsid w:val="007368E1"/>
    <w:rsid w:val="00737BB2"/>
    <w:rsid w:val="00740AA2"/>
    <w:rsid w:val="00741189"/>
    <w:rsid w:val="007417D0"/>
    <w:rsid w:val="007417DC"/>
    <w:rsid w:val="00741991"/>
    <w:rsid w:val="00742264"/>
    <w:rsid w:val="007428DF"/>
    <w:rsid w:val="00742B14"/>
    <w:rsid w:val="00742B65"/>
    <w:rsid w:val="00742E71"/>
    <w:rsid w:val="00743232"/>
    <w:rsid w:val="00744DB3"/>
    <w:rsid w:val="00745652"/>
    <w:rsid w:val="007458FC"/>
    <w:rsid w:val="0074599C"/>
    <w:rsid w:val="00745E58"/>
    <w:rsid w:val="00746358"/>
    <w:rsid w:val="007463EB"/>
    <w:rsid w:val="00746419"/>
    <w:rsid w:val="00746E4A"/>
    <w:rsid w:val="00746ED0"/>
    <w:rsid w:val="007476CD"/>
    <w:rsid w:val="0074778A"/>
    <w:rsid w:val="00747D98"/>
    <w:rsid w:val="00747EFE"/>
    <w:rsid w:val="0075025F"/>
    <w:rsid w:val="00750671"/>
    <w:rsid w:val="00751390"/>
    <w:rsid w:val="00751A01"/>
    <w:rsid w:val="00752276"/>
    <w:rsid w:val="007523BD"/>
    <w:rsid w:val="007526B5"/>
    <w:rsid w:val="00752FDF"/>
    <w:rsid w:val="0075305B"/>
    <w:rsid w:val="00753142"/>
    <w:rsid w:val="007536A3"/>
    <w:rsid w:val="007550FE"/>
    <w:rsid w:val="00755228"/>
    <w:rsid w:val="00755423"/>
    <w:rsid w:val="00756915"/>
    <w:rsid w:val="00756D64"/>
    <w:rsid w:val="00757935"/>
    <w:rsid w:val="00757F3C"/>
    <w:rsid w:val="007601DA"/>
    <w:rsid w:val="007615CB"/>
    <w:rsid w:val="0076172B"/>
    <w:rsid w:val="00761AB0"/>
    <w:rsid w:val="00761C3A"/>
    <w:rsid w:val="00761E6B"/>
    <w:rsid w:val="00761F1C"/>
    <w:rsid w:val="007624DB"/>
    <w:rsid w:val="0076296B"/>
    <w:rsid w:val="00763451"/>
    <w:rsid w:val="0076361D"/>
    <w:rsid w:val="00763B90"/>
    <w:rsid w:val="00763C61"/>
    <w:rsid w:val="00764E7D"/>
    <w:rsid w:val="007653C9"/>
    <w:rsid w:val="0076551D"/>
    <w:rsid w:val="00766E5B"/>
    <w:rsid w:val="00767207"/>
    <w:rsid w:val="0076761F"/>
    <w:rsid w:val="007677BF"/>
    <w:rsid w:val="00767CE8"/>
    <w:rsid w:val="007703AE"/>
    <w:rsid w:val="00770780"/>
    <w:rsid w:val="0077089F"/>
    <w:rsid w:val="007708EC"/>
    <w:rsid w:val="00770A1C"/>
    <w:rsid w:val="00770F6D"/>
    <w:rsid w:val="0077178D"/>
    <w:rsid w:val="00771E00"/>
    <w:rsid w:val="007722C2"/>
    <w:rsid w:val="0077318D"/>
    <w:rsid w:val="007742C5"/>
    <w:rsid w:val="007744F1"/>
    <w:rsid w:val="00774535"/>
    <w:rsid w:val="00774597"/>
    <w:rsid w:val="007745F1"/>
    <w:rsid w:val="007746DC"/>
    <w:rsid w:val="00774E74"/>
    <w:rsid w:val="00774FCB"/>
    <w:rsid w:val="007751EA"/>
    <w:rsid w:val="007755B9"/>
    <w:rsid w:val="007755BF"/>
    <w:rsid w:val="007765E7"/>
    <w:rsid w:val="00776B2F"/>
    <w:rsid w:val="00776B83"/>
    <w:rsid w:val="00776EAD"/>
    <w:rsid w:val="00776F05"/>
    <w:rsid w:val="0077793C"/>
    <w:rsid w:val="0078069A"/>
    <w:rsid w:val="00780BA6"/>
    <w:rsid w:val="00780BBC"/>
    <w:rsid w:val="00781038"/>
    <w:rsid w:val="00781A55"/>
    <w:rsid w:val="00781CA4"/>
    <w:rsid w:val="00782BA4"/>
    <w:rsid w:val="00782E68"/>
    <w:rsid w:val="00783E82"/>
    <w:rsid w:val="0078411F"/>
    <w:rsid w:val="00784BBB"/>
    <w:rsid w:val="00786726"/>
    <w:rsid w:val="00787795"/>
    <w:rsid w:val="00787DFC"/>
    <w:rsid w:val="00787EE6"/>
    <w:rsid w:val="00790545"/>
    <w:rsid w:val="007915A6"/>
    <w:rsid w:val="00793064"/>
    <w:rsid w:val="0079307B"/>
    <w:rsid w:val="00793841"/>
    <w:rsid w:val="0079490D"/>
    <w:rsid w:val="00794912"/>
    <w:rsid w:val="00795AA7"/>
    <w:rsid w:val="007960C5"/>
    <w:rsid w:val="00796537"/>
    <w:rsid w:val="0079672F"/>
    <w:rsid w:val="007967CC"/>
    <w:rsid w:val="007969B9"/>
    <w:rsid w:val="00796C2A"/>
    <w:rsid w:val="00796D76"/>
    <w:rsid w:val="00797440"/>
    <w:rsid w:val="00797678"/>
    <w:rsid w:val="00797FEE"/>
    <w:rsid w:val="007A09E1"/>
    <w:rsid w:val="007A0B38"/>
    <w:rsid w:val="007A0CE6"/>
    <w:rsid w:val="007A0F5D"/>
    <w:rsid w:val="007A13F4"/>
    <w:rsid w:val="007A235C"/>
    <w:rsid w:val="007A2446"/>
    <w:rsid w:val="007A2B0D"/>
    <w:rsid w:val="007A2FA3"/>
    <w:rsid w:val="007A3633"/>
    <w:rsid w:val="007A3794"/>
    <w:rsid w:val="007A49FC"/>
    <w:rsid w:val="007A4C06"/>
    <w:rsid w:val="007A558F"/>
    <w:rsid w:val="007A5DD0"/>
    <w:rsid w:val="007A6195"/>
    <w:rsid w:val="007A6254"/>
    <w:rsid w:val="007A6CB8"/>
    <w:rsid w:val="007A6E5D"/>
    <w:rsid w:val="007A7306"/>
    <w:rsid w:val="007A757D"/>
    <w:rsid w:val="007A79A8"/>
    <w:rsid w:val="007A7BBA"/>
    <w:rsid w:val="007A7BDF"/>
    <w:rsid w:val="007B0912"/>
    <w:rsid w:val="007B1487"/>
    <w:rsid w:val="007B1DB6"/>
    <w:rsid w:val="007B1E73"/>
    <w:rsid w:val="007B1F70"/>
    <w:rsid w:val="007B294F"/>
    <w:rsid w:val="007B342A"/>
    <w:rsid w:val="007B34AE"/>
    <w:rsid w:val="007B36C5"/>
    <w:rsid w:val="007B3961"/>
    <w:rsid w:val="007B3983"/>
    <w:rsid w:val="007B3E51"/>
    <w:rsid w:val="007B4251"/>
    <w:rsid w:val="007B45FD"/>
    <w:rsid w:val="007B4F7C"/>
    <w:rsid w:val="007B5388"/>
    <w:rsid w:val="007B576C"/>
    <w:rsid w:val="007B5AF1"/>
    <w:rsid w:val="007B6369"/>
    <w:rsid w:val="007B6702"/>
    <w:rsid w:val="007B6A28"/>
    <w:rsid w:val="007B6C85"/>
    <w:rsid w:val="007B6F95"/>
    <w:rsid w:val="007B7194"/>
    <w:rsid w:val="007B79B3"/>
    <w:rsid w:val="007C0CAA"/>
    <w:rsid w:val="007C17A9"/>
    <w:rsid w:val="007C3258"/>
    <w:rsid w:val="007C3396"/>
    <w:rsid w:val="007C3622"/>
    <w:rsid w:val="007C3729"/>
    <w:rsid w:val="007C39CC"/>
    <w:rsid w:val="007C3AA0"/>
    <w:rsid w:val="007C401F"/>
    <w:rsid w:val="007C410C"/>
    <w:rsid w:val="007C4301"/>
    <w:rsid w:val="007C5310"/>
    <w:rsid w:val="007C5821"/>
    <w:rsid w:val="007C5861"/>
    <w:rsid w:val="007C66D7"/>
    <w:rsid w:val="007C6895"/>
    <w:rsid w:val="007C6A19"/>
    <w:rsid w:val="007C6B59"/>
    <w:rsid w:val="007C6BA1"/>
    <w:rsid w:val="007C7639"/>
    <w:rsid w:val="007C79AC"/>
    <w:rsid w:val="007D0017"/>
    <w:rsid w:val="007D053D"/>
    <w:rsid w:val="007D1D2E"/>
    <w:rsid w:val="007D2F17"/>
    <w:rsid w:val="007D34E1"/>
    <w:rsid w:val="007D4030"/>
    <w:rsid w:val="007D44F7"/>
    <w:rsid w:val="007D468B"/>
    <w:rsid w:val="007D5C8F"/>
    <w:rsid w:val="007D6656"/>
    <w:rsid w:val="007D684F"/>
    <w:rsid w:val="007D7135"/>
    <w:rsid w:val="007D7150"/>
    <w:rsid w:val="007D77A7"/>
    <w:rsid w:val="007D77BD"/>
    <w:rsid w:val="007D78B9"/>
    <w:rsid w:val="007D79A8"/>
    <w:rsid w:val="007D7A2A"/>
    <w:rsid w:val="007E04D1"/>
    <w:rsid w:val="007E1020"/>
    <w:rsid w:val="007E10AA"/>
    <w:rsid w:val="007E2115"/>
    <w:rsid w:val="007E2561"/>
    <w:rsid w:val="007E2A08"/>
    <w:rsid w:val="007E30D2"/>
    <w:rsid w:val="007E36FC"/>
    <w:rsid w:val="007E3E1D"/>
    <w:rsid w:val="007E423E"/>
    <w:rsid w:val="007E5348"/>
    <w:rsid w:val="007E5E94"/>
    <w:rsid w:val="007E700E"/>
    <w:rsid w:val="007E7A72"/>
    <w:rsid w:val="007E7AE1"/>
    <w:rsid w:val="007F1342"/>
    <w:rsid w:val="007F21D2"/>
    <w:rsid w:val="007F3135"/>
    <w:rsid w:val="007F3256"/>
    <w:rsid w:val="007F36C9"/>
    <w:rsid w:val="007F3867"/>
    <w:rsid w:val="007F39B3"/>
    <w:rsid w:val="007F4330"/>
    <w:rsid w:val="007F4834"/>
    <w:rsid w:val="007F4934"/>
    <w:rsid w:val="007F4F21"/>
    <w:rsid w:val="007F50B5"/>
    <w:rsid w:val="007F52D1"/>
    <w:rsid w:val="007F5D83"/>
    <w:rsid w:val="007F62E0"/>
    <w:rsid w:val="007F6651"/>
    <w:rsid w:val="007F730B"/>
    <w:rsid w:val="007F76AD"/>
    <w:rsid w:val="007F7B84"/>
    <w:rsid w:val="007F7C00"/>
    <w:rsid w:val="00800848"/>
    <w:rsid w:val="008010DB"/>
    <w:rsid w:val="0080140C"/>
    <w:rsid w:val="00801B7B"/>
    <w:rsid w:val="00801F9C"/>
    <w:rsid w:val="0080278D"/>
    <w:rsid w:val="00803300"/>
    <w:rsid w:val="0080391A"/>
    <w:rsid w:val="00803DB5"/>
    <w:rsid w:val="00804731"/>
    <w:rsid w:val="00804851"/>
    <w:rsid w:val="00805090"/>
    <w:rsid w:val="0080583C"/>
    <w:rsid w:val="008061BA"/>
    <w:rsid w:val="00806CC8"/>
    <w:rsid w:val="00806CE3"/>
    <w:rsid w:val="008071CD"/>
    <w:rsid w:val="00810E30"/>
    <w:rsid w:val="00811413"/>
    <w:rsid w:val="00811903"/>
    <w:rsid w:val="008120AE"/>
    <w:rsid w:val="0081277A"/>
    <w:rsid w:val="008127C2"/>
    <w:rsid w:val="00812A91"/>
    <w:rsid w:val="0081330C"/>
    <w:rsid w:val="0081333F"/>
    <w:rsid w:val="0081354D"/>
    <w:rsid w:val="0081363F"/>
    <w:rsid w:val="00814052"/>
    <w:rsid w:val="008144E5"/>
    <w:rsid w:val="0081481E"/>
    <w:rsid w:val="00815A46"/>
    <w:rsid w:val="00815E8F"/>
    <w:rsid w:val="00815F40"/>
    <w:rsid w:val="0081654F"/>
    <w:rsid w:val="00816AB1"/>
    <w:rsid w:val="00816B10"/>
    <w:rsid w:val="008174F9"/>
    <w:rsid w:val="008200E2"/>
    <w:rsid w:val="0082022D"/>
    <w:rsid w:val="008204F3"/>
    <w:rsid w:val="00821AA9"/>
    <w:rsid w:val="00821D5B"/>
    <w:rsid w:val="00823302"/>
    <w:rsid w:val="00823388"/>
    <w:rsid w:val="0082395F"/>
    <w:rsid w:val="00824EB8"/>
    <w:rsid w:val="00825B5E"/>
    <w:rsid w:val="00826194"/>
    <w:rsid w:val="008264F6"/>
    <w:rsid w:val="008267B1"/>
    <w:rsid w:val="008269DB"/>
    <w:rsid w:val="00826FBB"/>
    <w:rsid w:val="00827D62"/>
    <w:rsid w:val="00827DE8"/>
    <w:rsid w:val="00830198"/>
    <w:rsid w:val="008307DC"/>
    <w:rsid w:val="00830AD0"/>
    <w:rsid w:val="00831110"/>
    <w:rsid w:val="00831259"/>
    <w:rsid w:val="008318A7"/>
    <w:rsid w:val="00831FB2"/>
    <w:rsid w:val="00832741"/>
    <w:rsid w:val="00832BA1"/>
    <w:rsid w:val="008331AF"/>
    <w:rsid w:val="00833BAC"/>
    <w:rsid w:val="00833D4D"/>
    <w:rsid w:val="00833E05"/>
    <w:rsid w:val="008341B2"/>
    <w:rsid w:val="00834486"/>
    <w:rsid w:val="00834604"/>
    <w:rsid w:val="00834D06"/>
    <w:rsid w:val="00835330"/>
    <w:rsid w:val="00835F9F"/>
    <w:rsid w:val="00836A71"/>
    <w:rsid w:val="00836C34"/>
    <w:rsid w:val="00836E19"/>
    <w:rsid w:val="00836FEE"/>
    <w:rsid w:val="0083768E"/>
    <w:rsid w:val="0083770D"/>
    <w:rsid w:val="008379EB"/>
    <w:rsid w:val="00837D89"/>
    <w:rsid w:val="00840068"/>
    <w:rsid w:val="00840487"/>
    <w:rsid w:val="0084053A"/>
    <w:rsid w:val="00840675"/>
    <w:rsid w:val="00840F2E"/>
    <w:rsid w:val="0084125B"/>
    <w:rsid w:val="00841901"/>
    <w:rsid w:val="00841C65"/>
    <w:rsid w:val="00841D02"/>
    <w:rsid w:val="00842015"/>
    <w:rsid w:val="008422E8"/>
    <w:rsid w:val="008435B8"/>
    <w:rsid w:val="0084369F"/>
    <w:rsid w:val="00843E85"/>
    <w:rsid w:val="00843F84"/>
    <w:rsid w:val="00844615"/>
    <w:rsid w:val="0084463B"/>
    <w:rsid w:val="0084495C"/>
    <w:rsid w:val="00845540"/>
    <w:rsid w:val="00845941"/>
    <w:rsid w:val="00845D97"/>
    <w:rsid w:val="00846128"/>
    <w:rsid w:val="00846177"/>
    <w:rsid w:val="008462CD"/>
    <w:rsid w:val="00846E0E"/>
    <w:rsid w:val="00847138"/>
    <w:rsid w:val="00847B18"/>
    <w:rsid w:val="00847C75"/>
    <w:rsid w:val="0085019A"/>
    <w:rsid w:val="008501A0"/>
    <w:rsid w:val="00850476"/>
    <w:rsid w:val="00850670"/>
    <w:rsid w:val="008507EE"/>
    <w:rsid w:val="00850BAE"/>
    <w:rsid w:val="00850DD6"/>
    <w:rsid w:val="00850E97"/>
    <w:rsid w:val="008515F8"/>
    <w:rsid w:val="008517C1"/>
    <w:rsid w:val="008517FC"/>
    <w:rsid w:val="00852204"/>
    <w:rsid w:val="00852557"/>
    <w:rsid w:val="00853A08"/>
    <w:rsid w:val="00853E53"/>
    <w:rsid w:val="008546EA"/>
    <w:rsid w:val="008549E9"/>
    <w:rsid w:val="00854DEE"/>
    <w:rsid w:val="00855909"/>
    <w:rsid w:val="0085606A"/>
    <w:rsid w:val="00856270"/>
    <w:rsid w:val="008568D4"/>
    <w:rsid w:val="00857265"/>
    <w:rsid w:val="00857ED2"/>
    <w:rsid w:val="008601FE"/>
    <w:rsid w:val="008602C9"/>
    <w:rsid w:val="008605B2"/>
    <w:rsid w:val="00860B09"/>
    <w:rsid w:val="00860EA2"/>
    <w:rsid w:val="00861283"/>
    <w:rsid w:val="008618ED"/>
    <w:rsid w:val="00861F22"/>
    <w:rsid w:val="00862895"/>
    <w:rsid w:val="008629FC"/>
    <w:rsid w:val="00862CFD"/>
    <w:rsid w:val="008630B3"/>
    <w:rsid w:val="0086352A"/>
    <w:rsid w:val="00863B91"/>
    <w:rsid w:val="008643EE"/>
    <w:rsid w:val="00864A5B"/>
    <w:rsid w:val="00864E2E"/>
    <w:rsid w:val="00865653"/>
    <w:rsid w:val="00865BA4"/>
    <w:rsid w:val="00866347"/>
    <w:rsid w:val="008665F2"/>
    <w:rsid w:val="00866A4F"/>
    <w:rsid w:val="00866BB0"/>
    <w:rsid w:val="00866DD7"/>
    <w:rsid w:val="0086737A"/>
    <w:rsid w:val="008673C0"/>
    <w:rsid w:val="0086798A"/>
    <w:rsid w:val="00871A1F"/>
    <w:rsid w:val="00871C9F"/>
    <w:rsid w:val="00871E8D"/>
    <w:rsid w:val="00872663"/>
    <w:rsid w:val="00872A95"/>
    <w:rsid w:val="00874627"/>
    <w:rsid w:val="00874659"/>
    <w:rsid w:val="00874AF8"/>
    <w:rsid w:val="00874C99"/>
    <w:rsid w:val="00875CB5"/>
    <w:rsid w:val="00875FAE"/>
    <w:rsid w:val="00876EB8"/>
    <w:rsid w:val="008770DD"/>
    <w:rsid w:val="00877253"/>
    <w:rsid w:val="00877645"/>
    <w:rsid w:val="00880456"/>
    <w:rsid w:val="008807FF"/>
    <w:rsid w:val="008809CC"/>
    <w:rsid w:val="00880A86"/>
    <w:rsid w:val="00880BEB"/>
    <w:rsid w:val="00882283"/>
    <w:rsid w:val="00882312"/>
    <w:rsid w:val="00882620"/>
    <w:rsid w:val="00883287"/>
    <w:rsid w:val="0088396D"/>
    <w:rsid w:val="00883EE3"/>
    <w:rsid w:val="00883FA6"/>
    <w:rsid w:val="00884564"/>
    <w:rsid w:val="00884B80"/>
    <w:rsid w:val="00884EF8"/>
    <w:rsid w:val="0088524B"/>
    <w:rsid w:val="00885643"/>
    <w:rsid w:val="0088570B"/>
    <w:rsid w:val="00885930"/>
    <w:rsid w:val="00885B8E"/>
    <w:rsid w:val="00885BBE"/>
    <w:rsid w:val="00885E1B"/>
    <w:rsid w:val="008860D2"/>
    <w:rsid w:val="008873AB"/>
    <w:rsid w:val="00887963"/>
    <w:rsid w:val="00887B4E"/>
    <w:rsid w:val="00887F0A"/>
    <w:rsid w:val="00890491"/>
    <w:rsid w:val="008904B4"/>
    <w:rsid w:val="008907C2"/>
    <w:rsid w:val="00890C6E"/>
    <w:rsid w:val="008915DC"/>
    <w:rsid w:val="008916B4"/>
    <w:rsid w:val="00891A05"/>
    <w:rsid w:val="008925E4"/>
    <w:rsid w:val="0089281A"/>
    <w:rsid w:val="00892ADC"/>
    <w:rsid w:val="008930BE"/>
    <w:rsid w:val="0089354B"/>
    <w:rsid w:val="0089406F"/>
    <w:rsid w:val="008942A3"/>
    <w:rsid w:val="00894726"/>
    <w:rsid w:val="008947BE"/>
    <w:rsid w:val="00894944"/>
    <w:rsid w:val="00894DE2"/>
    <w:rsid w:val="0089521B"/>
    <w:rsid w:val="00895326"/>
    <w:rsid w:val="00895441"/>
    <w:rsid w:val="008955A3"/>
    <w:rsid w:val="00895904"/>
    <w:rsid w:val="00895A63"/>
    <w:rsid w:val="008960B7"/>
    <w:rsid w:val="00896186"/>
    <w:rsid w:val="00896AE1"/>
    <w:rsid w:val="00896AEB"/>
    <w:rsid w:val="00896DF4"/>
    <w:rsid w:val="00896FDE"/>
    <w:rsid w:val="008974F1"/>
    <w:rsid w:val="00897C94"/>
    <w:rsid w:val="008A0147"/>
    <w:rsid w:val="008A0BEE"/>
    <w:rsid w:val="008A0C53"/>
    <w:rsid w:val="008A0D71"/>
    <w:rsid w:val="008A0F01"/>
    <w:rsid w:val="008A12B9"/>
    <w:rsid w:val="008A1B12"/>
    <w:rsid w:val="008A1D55"/>
    <w:rsid w:val="008A1DD4"/>
    <w:rsid w:val="008A1EDC"/>
    <w:rsid w:val="008A2035"/>
    <w:rsid w:val="008A254B"/>
    <w:rsid w:val="008A3633"/>
    <w:rsid w:val="008A3F10"/>
    <w:rsid w:val="008A3FCD"/>
    <w:rsid w:val="008A46BB"/>
    <w:rsid w:val="008A5B61"/>
    <w:rsid w:val="008A6675"/>
    <w:rsid w:val="008A66E4"/>
    <w:rsid w:val="008A6A95"/>
    <w:rsid w:val="008A73E8"/>
    <w:rsid w:val="008A77C0"/>
    <w:rsid w:val="008A7B5F"/>
    <w:rsid w:val="008B0195"/>
    <w:rsid w:val="008B01DE"/>
    <w:rsid w:val="008B0BE2"/>
    <w:rsid w:val="008B0E4C"/>
    <w:rsid w:val="008B1226"/>
    <w:rsid w:val="008B1937"/>
    <w:rsid w:val="008B23F8"/>
    <w:rsid w:val="008B2527"/>
    <w:rsid w:val="008B2F4A"/>
    <w:rsid w:val="008B2F63"/>
    <w:rsid w:val="008B3236"/>
    <w:rsid w:val="008B3297"/>
    <w:rsid w:val="008B3AA4"/>
    <w:rsid w:val="008B45C3"/>
    <w:rsid w:val="008B4F3D"/>
    <w:rsid w:val="008B4FA5"/>
    <w:rsid w:val="008B5A62"/>
    <w:rsid w:val="008B5C48"/>
    <w:rsid w:val="008B5FBF"/>
    <w:rsid w:val="008B606B"/>
    <w:rsid w:val="008B68F5"/>
    <w:rsid w:val="008B6B18"/>
    <w:rsid w:val="008B6E50"/>
    <w:rsid w:val="008B72C1"/>
    <w:rsid w:val="008B765D"/>
    <w:rsid w:val="008B784E"/>
    <w:rsid w:val="008B7BFC"/>
    <w:rsid w:val="008B7C5C"/>
    <w:rsid w:val="008C00B5"/>
    <w:rsid w:val="008C025A"/>
    <w:rsid w:val="008C09B6"/>
    <w:rsid w:val="008C14A9"/>
    <w:rsid w:val="008C228D"/>
    <w:rsid w:val="008C3528"/>
    <w:rsid w:val="008C3932"/>
    <w:rsid w:val="008C3C76"/>
    <w:rsid w:val="008C435F"/>
    <w:rsid w:val="008C43BF"/>
    <w:rsid w:val="008C4538"/>
    <w:rsid w:val="008C49B0"/>
    <w:rsid w:val="008C4B1A"/>
    <w:rsid w:val="008C5232"/>
    <w:rsid w:val="008C5C22"/>
    <w:rsid w:val="008C5E1F"/>
    <w:rsid w:val="008C779C"/>
    <w:rsid w:val="008C7CBF"/>
    <w:rsid w:val="008C7FAA"/>
    <w:rsid w:val="008D06BC"/>
    <w:rsid w:val="008D0AE7"/>
    <w:rsid w:val="008D10BF"/>
    <w:rsid w:val="008D23FC"/>
    <w:rsid w:val="008D2FF0"/>
    <w:rsid w:val="008D34BA"/>
    <w:rsid w:val="008D396F"/>
    <w:rsid w:val="008D3A46"/>
    <w:rsid w:val="008D40DA"/>
    <w:rsid w:val="008D45DC"/>
    <w:rsid w:val="008D5404"/>
    <w:rsid w:val="008D590C"/>
    <w:rsid w:val="008D5D0A"/>
    <w:rsid w:val="008D7016"/>
    <w:rsid w:val="008D7D66"/>
    <w:rsid w:val="008D7DFC"/>
    <w:rsid w:val="008D7E6B"/>
    <w:rsid w:val="008E04F7"/>
    <w:rsid w:val="008E06AB"/>
    <w:rsid w:val="008E085A"/>
    <w:rsid w:val="008E1608"/>
    <w:rsid w:val="008E1D52"/>
    <w:rsid w:val="008E1EF4"/>
    <w:rsid w:val="008E3193"/>
    <w:rsid w:val="008E33F0"/>
    <w:rsid w:val="008E3ACE"/>
    <w:rsid w:val="008E430D"/>
    <w:rsid w:val="008E44E0"/>
    <w:rsid w:val="008E513D"/>
    <w:rsid w:val="008E535E"/>
    <w:rsid w:val="008E55ED"/>
    <w:rsid w:val="008E5707"/>
    <w:rsid w:val="008E5A16"/>
    <w:rsid w:val="008E5E4C"/>
    <w:rsid w:val="008E6124"/>
    <w:rsid w:val="008E61DA"/>
    <w:rsid w:val="008E623B"/>
    <w:rsid w:val="008E6573"/>
    <w:rsid w:val="008E6590"/>
    <w:rsid w:val="008E6623"/>
    <w:rsid w:val="008F07D4"/>
    <w:rsid w:val="008F15ED"/>
    <w:rsid w:val="008F2584"/>
    <w:rsid w:val="008F3A8A"/>
    <w:rsid w:val="008F3BBC"/>
    <w:rsid w:val="008F41DB"/>
    <w:rsid w:val="008F4408"/>
    <w:rsid w:val="008F479B"/>
    <w:rsid w:val="008F48F4"/>
    <w:rsid w:val="008F5AED"/>
    <w:rsid w:val="008F5BCA"/>
    <w:rsid w:val="008F5D51"/>
    <w:rsid w:val="008F5E3A"/>
    <w:rsid w:val="008F632E"/>
    <w:rsid w:val="008F66CA"/>
    <w:rsid w:val="008F710C"/>
    <w:rsid w:val="008F7479"/>
    <w:rsid w:val="008F753D"/>
    <w:rsid w:val="008F7FF4"/>
    <w:rsid w:val="00901028"/>
    <w:rsid w:val="00901880"/>
    <w:rsid w:val="00901895"/>
    <w:rsid w:val="00902410"/>
    <w:rsid w:val="009032F9"/>
    <w:rsid w:val="0090333B"/>
    <w:rsid w:val="00903C88"/>
    <w:rsid w:val="00903F7E"/>
    <w:rsid w:val="00904113"/>
    <w:rsid w:val="00905B8E"/>
    <w:rsid w:val="00905E6B"/>
    <w:rsid w:val="0090631C"/>
    <w:rsid w:val="00907B76"/>
    <w:rsid w:val="0091023B"/>
    <w:rsid w:val="00910566"/>
    <w:rsid w:val="00910686"/>
    <w:rsid w:val="00910C21"/>
    <w:rsid w:val="0091117F"/>
    <w:rsid w:val="009116E7"/>
    <w:rsid w:val="00911833"/>
    <w:rsid w:val="00911F43"/>
    <w:rsid w:val="00912198"/>
    <w:rsid w:val="00912766"/>
    <w:rsid w:val="00912991"/>
    <w:rsid w:val="00912AF8"/>
    <w:rsid w:val="00912B45"/>
    <w:rsid w:val="00913064"/>
    <w:rsid w:val="00913EFF"/>
    <w:rsid w:val="009141D2"/>
    <w:rsid w:val="00914FCA"/>
    <w:rsid w:val="00915AAA"/>
    <w:rsid w:val="00915BA6"/>
    <w:rsid w:val="00916994"/>
    <w:rsid w:val="00916D39"/>
    <w:rsid w:val="00916EBA"/>
    <w:rsid w:val="00917191"/>
    <w:rsid w:val="00917FA9"/>
    <w:rsid w:val="009202AC"/>
    <w:rsid w:val="00920556"/>
    <w:rsid w:val="0092091B"/>
    <w:rsid w:val="009210A9"/>
    <w:rsid w:val="00921A8C"/>
    <w:rsid w:val="009226C1"/>
    <w:rsid w:val="00922709"/>
    <w:rsid w:val="00924702"/>
    <w:rsid w:val="00924CDD"/>
    <w:rsid w:val="0092515F"/>
    <w:rsid w:val="00925532"/>
    <w:rsid w:val="00925EA1"/>
    <w:rsid w:val="00926108"/>
    <w:rsid w:val="009261D3"/>
    <w:rsid w:val="00926771"/>
    <w:rsid w:val="00926895"/>
    <w:rsid w:val="00926DD5"/>
    <w:rsid w:val="00927432"/>
    <w:rsid w:val="00927615"/>
    <w:rsid w:val="00927B66"/>
    <w:rsid w:val="00927C66"/>
    <w:rsid w:val="009301D4"/>
    <w:rsid w:val="009302E2"/>
    <w:rsid w:val="00930514"/>
    <w:rsid w:val="009308C0"/>
    <w:rsid w:val="00930A58"/>
    <w:rsid w:val="00931302"/>
    <w:rsid w:val="00931DF0"/>
    <w:rsid w:val="00931F64"/>
    <w:rsid w:val="00932092"/>
    <w:rsid w:val="00932500"/>
    <w:rsid w:val="009328D8"/>
    <w:rsid w:val="00932E15"/>
    <w:rsid w:val="00933171"/>
    <w:rsid w:val="0093344D"/>
    <w:rsid w:val="00934028"/>
    <w:rsid w:val="0093585B"/>
    <w:rsid w:val="00935FF1"/>
    <w:rsid w:val="009362E6"/>
    <w:rsid w:val="00936530"/>
    <w:rsid w:val="009369AD"/>
    <w:rsid w:val="00936A4B"/>
    <w:rsid w:val="00936FC8"/>
    <w:rsid w:val="00937211"/>
    <w:rsid w:val="00937EC4"/>
    <w:rsid w:val="009406C1"/>
    <w:rsid w:val="0094189B"/>
    <w:rsid w:val="00941B61"/>
    <w:rsid w:val="00941F4F"/>
    <w:rsid w:val="00942CC2"/>
    <w:rsid w:val="009434BE"/>
    <w:rsid w:val="0094382E"/>
    <w:rsid w:val="00944784"/>
    <w:rsid w:val="009447E8"/>
    <w:rsid w:val="009449D9"/>
    <w:rsid w:val="00945395"/>
    <w:rsid w:val="00945509"/>
    <w:rsid w:val="00945DA6"/>
    <w:rsid w:val="00946391"/>
    <w:rsid w:val="0094691E"/>
    <w:rsid w:val="00946D4F"/>
    <w:rsid w:val="0094775F"/>
    <w:rsid w:val="00947B80"/>
    <w:rsid w:val="0095002B"/>
    <w:rsid w:val="00950639"/>
    <w:rsid w:val="00950A2D"/>
    <w:rsid w:val="009511C7"/>
    <w:rsid w:val="00951820"/>
    <w:rsid w:val="00951ABE"/>
    <w:rsid w:val="009522EA"/>
    <w:rsid w:val="00952EBD"/>
    <w:rsid w:val="0095420C"/>
    <w:rsid w:val="00954A8D"/>
    <w:rsid w:val="00954D3A"/>
    <w:rsid w:val="00955572"/>
    <w:rsid w:val="00955654"/>
    <w:rsid w:val="00955954"/>
    <w:rsid w:val="00955AEF"/>
    <w:rsid w:val="00955F17"/>
    <w:rsid w:val="00956044"/>
    <w:rsid w:val="009570AD"/>
    <w:rsid w:val="00957679"/>
    <w:rsid w:val="00957A0E"/>
    <w:rsid w:val="0096039C"/>
    <w:rsid w:val="00960E5A"/>
    <w:rsid w:val="0096112C"/>
    <w:rsid w:val="009616BE"/>
    <w:rsid w:val="00961B8F"/>
    <w:rsid w:val="00961D31"/>
    <w:rsid w:val="009621DF"/>
    <w:rsid w:val="009625AB"/>
    <w:rsid w:val="0096363D"/>
    <w:rsid w:val="00963904"/>
    <w:rsid w:val="00964267"/>
    <w:rsid w:val="0096468D"/>
    <w:rsid w:val="009656A3"/>
    <w:rsid w:val="00965833"/>
    <w:rsid w:val="00965E2F"/>
    <w:rsid w:val="00965E42"/>
    <w:rsid w:val="00965F4C"/>
    <w:rsid w:val="00966046"/>
    <w:rsid w:val="0096713A"/>
    <w:rsid w:val="009671CA"/>
    <w:rsid w:val="009672AF"/>
    <w:rsid w:val="0096745E"/>
    <w:rsid w:val="00967657"/>
    <w:rsid w:val="009678C2"/>
    <w:rsid w:val="00970B78"/>
    <w:rsid w:val="00970B96"/>
    <w:rsid w:val="009714F0"/>
    <w:rsid w:val="009715B1"/>
    <w:rsid w:val="00971975"/>
    <w:rsid w:val="00971A33"/>
    <w:rsid w:val="00971B37"/>
    <w:rsid w:val="0097253C"/>
    <w:rsid w:val="009727A8"/>
    <w:rsid w:val="0097280C"/>
    <w:rsid w:val="00972BAF"/>
    <w:rsid w:val="00973B40"/>
    <w:rsid w:val="00973CCD"/>
    <w:rsid w:val="00973D09"/>
    <w:rsid w:val="00974813"/>
    <w:rsid w:val="00974D5B"/>
    <w:rsid w:val="00975B85"/>
    <w:rsid w:val="00975E9D"/>
    <w:rsid w:val="0097601F"/>
    <w:rsid w:val="009768C5"/>
    <w:rsid w:val="00976981"/>
    <w:rsid w:val="009777EA"/>
    <w:rsid w:val="0098041B"/>
    <w:rsid w:val="0098126F"/>
    <w:rsid w:val="00982642"/>
    <w:rsid w:val="00982BA0"/>
    <w:rsid w:val="00982C79"/>
    <w:rsid w:val="00982E95"/>
    <w:rsid w:val="009848A7"/>
    <w:rsid w:val="0098503D"/>
    <w:rsid w:val="009851B3"/>
    <w:rsid w:val="009862F7"/>
    <w:rsid w:val="00986441"/>
    <w:rsid w:val="0098679F"/>
    <w:rsid w:val="009867D0"/>
    <w:rsid w:val="009869FE"/>
    <w:rsid w:val="00987E7D"/>
    <w:rsid w:val="00987F29"/>
    <w:rsid w:val="009904A2"/>
    <w:rsid w:val="00990830"/>
    <w:rsid w:val="00990A88"/>
    <w:rsid w:val="00990BC0"/>
    <w:rsid w:val="00991500"/>
    <w:rsid w:val="00991D18"/>
    <w:rsid w:val="00992070"/>
    <w:rsid w:val="009933A9"/>
    <w:rsid w:val="00993991"/>
    <w:rsid w:val="00993D23"/>
    <w:rsid w:val="00993E4C"/>
    <w:rsid w:val="009941C4"/>
    <w:rsid w:val="0099464B"/>
    <w:rsid w:val="009956A5"/>
    <w:rsid w:val="009960EF"/>
    <w:rsid w:val="00996119"/>
    <w:rsid w:val="00996281"/>
    <w:rsid w:val="009962D2"/>
    <w:rsid w:val="00996570"/>
    <w:rsid w:val="00996D9C"/>
    <w:rsid w:val="00996FDE"/>
    <w:rsid w:val="0099776C"/>
    <w:rsid w:val="00997E7E"/>
    <w:rsid w:val="009A07F6"/>
    <w:rsid w:val="009A189B"/>
    <w:rsid w:val="009A2598"/>
    <w:rsid w:val="009A3286"/>
    <w:rsid w:val="009A3CDA"/>
    <w:rsid w:val="009A41A2"/>
    <w:rsid w:val="009A47D0"/>
    <w:rsid w:val="009A4AD2"/>
    <w:rsid w:val="009A4B9F"/>
    <w:rsid w:val="009A5162"/>
    <w:rsid w:val="009A5630"/>
    <w:rsid w:val="009A5898"/>
    <w:rsid w:val="009A58CD"/>
    <w:rsid w:val="009A58D2"/>
    <w:rsid w:val="009A5B6A"/>
    <w:rsid w:val="009A6B01"/>
    <w:rsid w:val="009A6CC4"/>
    <w:rsid w:val="009A6DDD"/>
    <w:rsid w:val="009A6DED"/>
    <w:rsid w:val="009A721D"/>
    <w:rsid w:val="009A7A4A"/>
    <w:rsid w:val="009A7A4D"/>
    <w:rsid w:val="009A7D46"/>
    <w:rsid w:val="009B04D6"/>
    <w:rsid w:val="009B0A15"/>
    <w:rsid w:val="009B0F91"/>
    <w:rsid w:val="009B14FA"/>
    <w:rsid w:val="009B1882"/>
    <w:rsid w:val="009B1E2C"/>
    <w:rsid w:val="009B2016"/>
    <w:rsid w:val="009B2308"/>
    <w:rsid w:val="009B2A6B"/>
    <w:rsid w:val="009B33B6"/>
    <w:rsid w:val="009B346B"/>
    <w:rsid w:val="009B4745"/>
    <w:rsid w:val="009B4C23"/>
    <w:rsid w:val="009B4EE5"/>
    <w:rsid w:val="009B4F03"/>
    <w:rsid w:val="009B4F7A"/>
    <w:rsid w:val="009B540C"/>
    <w:rsid w:val="009B599D"/>
    <w:rsid w:val="009B5E35"/>
    <w:rsid w:val="009B61EC"/>
    <w:rsid w:val="009B67C9"/>
    <w:rsid w:val="009B6BB7"/>
    <w:rsid w:val="009B7263"/>
    <w:rsid w:val="009B7696"/>
    <w:rsid w:val="009B791B"/>
    <w:rsid w:val="009B7A8F"/>
    <w:rsid w:val="009C0572"/>
    <w:rsid w:val="009C0602"/>
    <w:rsid w:val="009C1020"/>
    <w:rsid w:val="009C185A"/>
    <w:rsid w:val="009C1F0E"/>
    <w:rsid w:val="009C233F"/>
    <w:rsid w:val="009C32E8"/>
    <w:rsid w:val="009C32F6"/>
    <w:rsid w:val="009C3CA8"/>
    <w:rsid w:val="009C40CA"/>
    <w:rsid w:val="009C4436"/>
    <w:rsid w:val="009C4A14"/>
    <w:rsid w:val="009C4BDA"/>
    <w:rsid w:val="009C4CDE"/>
    <w:rsid w:val="009C4D6F"/>
    <w:rsid w:val="009C5531"/>
    <w:rsid w:val="009C62A3"/>
    <w:rsid w:val="009C63AE"/>
    <w:rsid w:val="009C6577"/>
    <w:rsid w:val="009C6D12"/>
    <w:rsid w:val="009C7761"/>
    <w:rsid w:val="009C7B85"/>
    <w:rsid w:val="009C7D4E"/>
    <w:rsid w:val="009D00BB"/>
    <w:rsid w:val="009D039E"/>
    <w:rsid w:val="009D08D0"/>
    <w:rsid w:val="009D1276"/>
    <w:rsid w:val="009D1709"/>
    <w:rsid w:val="009D1A5D"/>
    <w:rsid w:val="009D1C43"/>
    <w:rsid w:val="009D24D8"/>
    <w:rsid w:val="009D2D3C"/>
    <w:rsid w:val="009D3108"/>
    <w:rsid w:val="009D3B53"/>
    <w:rsid w:val="009D45CD"/>
    <w:rsid w:val="009D4942"/>
    <w:rsid w:val="009D56CB"/>
    <w:rsid w:val="009D56DF"/>
    <w:rsid w:val="009D5754"/>
    <w:rsid w:val="009D5C3F"/>
    <w:rsid w:val="009D5DA4"/>
    <w:rsid w:val="009D6204"/>
    <w:rsid w:val="009D696F"/>
    <w:rsid w:val="009D7016"/>
    <w:rsid w:val="009D70F4"/>
    <w:rsid w:val="009D72D1"/>
    <w:rsid w:val="009D7488"/>
    <w:rsid w:val="009D7693"/>
    <w:rsid w:val="009E04D6"/>
    <w:rsid w:val="009E0D0E"/>
    <w:rsid w:val="009E126A"/>
    <w:rsid w:val="009E1378"/>
    <w:rsid w:val="009E13C4"/>
    <w:rsid w:val="009E1677"/>
    <w:rsid w:val="009E169C"/>
    <w:rsid w:val="009E1C1E"/>
    <w:rsid w:val="009E22E4"/>
    <w:rsid w:val="009E2A5D"/>
    <w:rsid w:val="009E3BCF"/>
    <w:rsid w:val="009E3CA3"/>
    <w:rsid w:val="009E4B21"/>
    <w:rsid w:val="009E4C88"/>
    <w:rsid w:val="009E557F"/>
    <w:rsid w:val="009E5C92"/>
    <w:rsid w:val="009E5D47"/>
    <w:rsid w:val="009E6651"/>
    <w:rsid w:val="009E69D8"/>
    <w:rsid w:val="009E6EE3"/>
    <w:rsid w:val="009E7228"/>
    <w:rsid w:val="009E7637"/>
    <w:rsid w:val="009F0474"/>
    <w:rsid w:val="009F06F9"/>
    <w:rsid w:val="009F0957"/>
    <w:rsid w:val="009F09CD"/>
    <w:rsid w:val="009F0E90"/>
    <w:rsid w:val="009F2261"/>
    <w:rsid w:val="009F22C6"/>
    <w:rsid w:val="009F2AC2"/>
    <w:rsid w:val="009F2FC3"/>
    <w:rsid w:val="009F37F1"/>
    <w:rsid w:val="009F387B"/>
    <w:rsid w:val="009F3EE6"/>
    <w:rsid w:val="009F413C"/>
    <w:rsid w:val="009F4595"/>
    <w:rsid w:val="009F4CDD"/>
    <w:rsid w:val="009F50E9"/>
    <w:rsid w:val="009F5251"/>
    <w:rsid w:val="009F5417"/>
    <w:rsid w:val="009F55EE"/>
    <w:rsid w:val="009F5A7B"/>
    <w:rsid w:val="009F5B92"/>
    <w:rsid w:val="009F6272"/>
    <w:rsid w:val="009F65D8"/>
    <w:rsid w:val="009F706E"/>
    <w:rsid w:val="009F70BE"/>
    <w:rsid w:val="00A0023F"/>
    <w:rsid w:val="00A00332"/>
    <w:rsid w:val="00A0090D"/>
    <w:rsid w:val="00A00A23"/>
    <w:rsid w:val="00A00C1F"/>
    <w:rsid w:val="00A012BA"/>
    <w:rsid w:val="00A0162F"/>
    <w:rsid w:val="00A02281"/>
    <w:rsid w:val="00A02468"/>
    <w:rsid w:val="00A025BB"/>
    <w:rsid w:val="00A04D56"/>
    <w:rsid w:val="00A05857"/>
    <w:rsid w:val="00A05AFF"/>
    <w:rsid w:val="00A066D1"/>
    <w:rsid w:val="00A06849"/>
    <w:rsid w:val="00A0694A"/>
    <w:rsid w:val="00A07929"/>
    <w:rsid w:val="00A07CD2"/>
    <w:rsid w:val="00A100D9"/>
    <w:rsid w:val="00A10AC8"/>
    <w:rsid w:val="00A111FF"/>
    <w:rsid w:val="00A113F2"/>
    <w:rsid w:val="00A11694"/>
    <w:rsid w:val="00A11C08"/>
    <w:rsid w:val="00A11DA6"/>
    <w:rsid w:val="00A12FA3"/>
    <w:rsid w:val="00A13DB1"/>
    <w:rsid w:val="00A142F1"/>
    <w:rsid w:val="00A14CF2"/>
    <w:rsid w:val="00A14DB5"/>
    <w:rsid w:val="00A14E0A"/>
    <w:rsid w:val="00A15975"/>
    <w:rsid w:val="00A1614E"/>
    <w:rsid w:val="00A16ADB"/>
    <w:rsid w:val="00A16B7D"/>
    <w:rsid w:val="00A16E26"/>
    <w:rsid w:val="00A174E0"/>
    <w:rsid w:val="00A175E8"/>
    <w:rsid w:val="00A17B9F"/>
    <w:rsid w:val="00A17D9C"/>
    <w:rsid w:val="00A201D7"/>
    <w:rsid w:val="00A20213"/>
    <w:rsid w:val="00A2073B"/>
    <w:rsid w:val="00A20C3C"/>
    <w:rsid w:val="00A21C9E"/>
    <w:rsid w:val="00A21E7E"/>
    <w:rsid w:val="00A22472"/>
    <w:rsid w:val="00A227B0"/>
    <w:rsid w:val="00A22B09"/>
    <w:rsid w:val="00A22EF9"/>
    <w:rsid w:val="00A22FCC"/>
    <w:rsid w:val="00A23216"/>
    <w:rsid w:val="00A234D4"/>
    <w:rsid w:val="00A2367B"/>
    <w:rsid w:val="00A256D5"/>
    <w:rsid w:val="00A26887"/>
    <w:rsid w:val="00A2699F"/>
    <w:rsid w:val="00A26BAB"/>
    <w:rsid w:val="00A26CB3"/>
    <w:rsid w:val="00A27695"/>
    <w:rsid w:val="00A27730"/>
    <w:rsid w:val="00A30391"/>
    <w:rsid w:val="00A31E86"/>
    <w:rsid w:val="00A32087"/>
    <w:rsid w:val="00A327F3"/>
    <w:rsid w:val="00A332F0"/>
    <w:rsid w:val="00A3331D"/>
    <w:rsid w:val="00A3428B"/>
    <w:rsid w:val="00A34858"/>
    <w:rsid w:val="00A35F2A"/>
    <w:rsid w:val="00A36155"/>
    <w:rsid w:val="00A36457"/>
    <w:rsid w:val="00A36E3C"/>
    <w:rsid w:val="00A36F10"/>
    <w:rsid w:val="00A37D94"/>
    <w:rsid w:val="00A40A7E"/>
    <w:rsid w:val="00A41839"/>
    <w:rsid w:val="00A41CC1"/>
    <w:rsid w:val="00A42284"/>
    <w:rsid w:val="00A42298"/>
    <w:rsid w:val="00A42792"/>
    <w:rsid w:val="00A42830"/>
    <w:rsid w:val="00A42B0E"/>
    <w:rsid w:val="00A433A4"/>
    <w:rsid w:val="00A434D9"/>
    <w:rsid w:val="00A43628"/>
    <w:rsid w:val="00A4382B"/>
    <w:rsid w:val="00A43A53"/>
    <w:rsid w:val="00A43FE8"/>
    <w:rsid w:val="00A45AF3"/>
    <w:rsid w:val="00A45FB4"/>
    <w:rsid w:val="00A45FFE"/>
    <w:rsid w:val="00A4619B"/>
    <w:rsid w:val="00A4649B"/>
    <w:rsid w:val="00A4663A"/>
    <w:rsid w:val="00A469CD"/>
    <w:rsid w:val="00A46E36"/>
    <w:rsid w:val="00A477AA"/>
    <w:rsid w:val="00A507A8"/>
    <w:rsid w:val="00A50A41"/>
    <w:rsid w:val="00A50E1F"/>
    <w:rsid w:val="00A5106D"/>
    <w:rsid w:val="00A51662"/>
    <w:rsid w:val="00A523AA"/>
    <w:rsid w:val="00A5241C"/>
    <w:rsid w:val="00A52AC3"/>
    <w:rsid w:val="00A53CA1"/>
    <w:rsid w:val="00A540FD"/>
    <w:rsid w:val="00A549A6"/>
    <w:rsid w:val="00A54B1C"/>
    <w:rsid w:val="00A55847"/>
    <w:rsid w:val="00A55F46"/>
    <w:rsid w:val="00A5665F"/>
    <w:rsid w:val="00A574DE"/>
    <w:rsid w:val="00A575F4"/>
    <w:rsid w:val="00A5765D"/>
    <w:rsid w:val="00A5771F"/>
    <w:rsid w:val="00A5783B"/>
    <w:rsid w:val="00A60C92"/>
    <w:rsid w:val="00A60DAD"/>
    <w:rsid w:val="00A614CE"/>
    <w:rsid w:val="00A61FBF"/>
    <w:rsid w:val="00A62575"/>
    <w:rsid w:val="00A625EB"/>
    <w:rsid w:val="00A62D62"/>
    <w:rsid w:val="00A62E79"/>
    <w:rsid w:val="00A62EB2"/>
    <w:rsid w:val="00A6371F"/>
    <w:rsid w:val="00A63830"/>
    <w:rsid w:val="00A63F89"/>
    <w:rsid w:val="00A64036"/>
    <w:rsid w:val="00A65073"/>
    <w:rsid w:val="00A652F3"/>
    <w:rsid w:val="00A65648"/>
    <w:rsid w:val="00A656A5"/>
    <w:rsid w:val="00A656A6"/>
    <w:rsid w:val="00A65771"/>
    <w:rsid w:val="00A659B6"/>
    <w:rsid w:val="00A65A41"/>
    <w:rsid w:val="00A668FF"/>
    <w:rsid w:val="00A66DDB"/>
    <w:rsid w:val="00A66EBB"/>
    <w:rsid w:val="00A66EC9"/>
    <w:rsid w:val="00A673B9"/>
    <w:rsid w:val="00A67403"/>
    <w:rsid w:val="00A675C0"/>
    <w:rsid w:val="00A6775E"/>
    <w:rsid w:val="00A71404"/>
    <w:rsid w:val="00A72158"/>
    <w:rsid w:val="00A734E7"/>
    <w:rsid w:val="00A73616"/>
    <w:rsid w:val="00A73C4B"/>
    <w:rsid w:val="00A75373"/>
    <w:rsid w:val="00A7684A"/>
    <w:rsid w:val="00A76C24"/>
    <w:rsid w:val="00A76C9B"/>
    <w:rsid w:val="00A77545"/>
    <w:rsid w:val="00A77550"/>
    <w:rsid w:val="00A77A91"/>
    <w:rsid w:val="00A77B00"/>
    <w:rsid w:val="00A80870"/>
    <w:rsid w:val="00A811A1"/>
    <w:rsid w:val="00A811F4"/>
    <w:rsid w:val="00A811F7"/>
    <w:rsid w:val="00A8138E"/>
    <w:rsid w:val="00A82A85"/>
    <w:rsid w:val="00A830E2"/>
    <w:rsid w:val="00A83760"/>
    <w:rsid w:val="00A83E0C"/>
    <w:rsid w:val="00A854C8"/>
    <w:rsid w:val="00A8554F"/>
    <w:rsid w:val="00A85F72"/>
    <w:rsid w:val="00A85FEE"/>
    <w:rsid w:val="00A86AAB"/>
    <w:rsid w:val="00A86F1E"/>
    <w:rsid w:val="00A875C0"/>
    <w:rsid w:val="00A87A9E"/>
    <w:rsid w:val="00A87BA8"/>
    <w:rsid w:val="00A87DCD"/>
    <w:rsid w:val="00A87F3A"/>
    <w:rsid w:val="00A87F43"/>
    <w:rsid w:val="00A90722"/>
    <w:rsid w:val="00A90CE0"/>
    <w:rsid w:val="00A90FEB"/>
    <w:rsid w:val="00A9218F"/>
    <w:rsid w:val="00A92369"/>
    <w:rsid w:val="00A932C2"/>
    <w:rsid w:val="00A93335"/>
    <w:rsid w:val="00A93418"/>
    <w:rsid w:val="00A94184"/>
    <w:rsid w:val="00A954C0"/>
    <w:rsid w:val="00A95AB0"/>
    <w:rsid w:val="00A964A5"/>
    <w:rsid w:val="00A96AB6"/>
    <w:rsid w:val="00A96AD7"/>
    <w:rsid w:val="00A96BBB"/>
    <w:rsid w:val="00A96C99"/>
    <w:rsid w:val="00A96FA2"/>
    <w:rsid w:val="00A97A2F"/>
    <w:rsid w:val="00AA0138"/>
    <w:rsid w:val="00AA1352"/>
    <w:rsid w:val="00AA1AB4"/>
    <w:rsid w:val="00AA2442"/>
    <w:rsid w:val="00AA363C"/>
    <w:rsid w:val="00AA3C6C"/>
    <w:rsid w:val="00AA4665"/>
    <w:rsid w:val="00AA4EE4"/>
    <w:rsid w:val="00AA58E6"/>
    <w:rsid w:val="00AA60AB"/>
    <w:rsid w:val="00AA655E"/>
    <w:rsid w:val="00AA6A9B"/>
    <w:rsid w:val="00AA6EAB"/>
    <w:rsid w:val="00AA702F"/>
    <w:rsid w:val="00AA7164"/>
    <w:rsid w:val="00AA721D"/>
    <w:rsid w:val="00AA75EF"/>
    <w:rsid w:val="00AB0464"/>
    <w:rsid w:val="00AB0840"/>
    <w:rsid w:val="00AB0906"/>
    <w:rsid w:val="00AB0AA7"/>
    <w:rsid w:val="00AB0D18"/>
    <w:rsid w:val="00AB0EB1"/>
    <w:rsid w:val="00AB11EE"/>
    <w:rsid w:val="00AB15A8"/>
    <w:rsid w:val="00AB1AA8"/>
    <w:rsid w:val="00AB1B01"/>
    <w:rsid w:val="00AB294F"/>
    <w:rsid w:val="00AB31B2"/>
    <w:rsid w:val="00AB3203"/>
    <w:rsid w:val="00AB328A"/>
    <w:rsid w:val="00AB3FE0"/>
    <w:rsid w:val="00AB4522"/>
    <w:rsid w:val="00AB549A"/>
    <w:rsid w:val="00AB5C93"/>
    <w:rsid w:val="00AB6D10"/>
    <w:rsid w:val="00AB6EDE"/>
    <w:rsid w:val="00AB7142"/>
    <w:rsid w:val="00AB719F"/>
    <w:rsid w:val="00AB7388"/>
    <w:rsid w:val="00AB73AA"/>
    <w:rsid w:val="00AB78F1"/>
    <w:rsid w:val="00AC1AD8"/>
    <w:rsid w:val="00AC1C8B"/>
    <w:rsid w:val="00AC2033"/>
    <w:rsid w:val="00AC2156"/>
    <w:rsid w:val="00AC26EA"/>
    <w:rsid w:val="00AC2D3A"/>
    <w:rsid w:val="00AC3374"/>
    <w:rsid w:val="00AC39A8"/>
    <w:rsid w:val="00AC3B4B"/>
    <w:rsid w:val="00AC3DC3"/>
    <w:rsid w:val="00AC46A7"/>
    <w:rsid w:val="00AC4708"/>
    <w:rsid w:val="00AC48BC"/>
    <w:rsid w:val="00AC503B"/>
    <w:rsid w:val="00AC51E3"/>
    <w:rsid w:val="00AC52A5"/>
    <w:rsid w:val="00AC5A34"/>
    <w:rsid w:val="00AC5A80"/>
    <w:rsid w:val="00AC62D3"/>
    <w:rsid w:val="00AC639F"/>
    <w:rsid w:val="00AC6E07"/>
    <w:rsid w:val="00AD0094"/>
    <w:rsid w:val="00AD0452"/>
    <w:rsid w:val="00AD065C"/>
    <w:rsid w:val="00AD09B1"/>
    <w:rsid w:val="00AD132E"/>
    <w:rsid w:val="00AD1A69"/>
    <w:rsid w:val="00AD2DF7"/>
    <w:rsid w:val="00AD308C"/>
    <w:rsid w:val="00AD40AB"/>
    <w:rsid w:val="00AD4932"/>
    <w:rsid w:val="00AD4AC4"/>
    <w:rsid w:val="00AD4C71"/>
    <w:rsid w:val="00AD54EE"/>
    <w:rsid w:val="00AD54F0"/>
    <w:rsid w:val="00AD5EC0"/>
    <w:rsid w:val="00AD7279"/>
    <w:rsid w:val="00AD773F"/>
    <w:rsid w:val="00AD79C8"/>
    <w:rsid w:val="00AD7E32"/>
    <w:rsid w:val="00AE005E"/>
    <w:rsid w:val="00AE0121"/>
    <w:rsid w:val="00AE03E8"/>
    <w:rsid w:val="00AE093C"/>
    <w:rsid w:val="00AE1252"/>
    <w:rsid w:val="00AE17C7"/>
    <w:rsid w:val="00AE1AC8"/>
    <w:rsid w:val="00AE2450"/>
    <w:rsid w:val="00AE264B"/>
    <w:rsid w:val="00AE2AC3"/>
    <w:rsid w:val="00AE2D94"/>
    <w:rsid w:val="00AE32F9"/>
    <w:rsid w:val="00AE37A0"/>
    <w:rsid w:val="00AE39B3"/>
    <w:rsid w:val="00AE3C11"/>
    <w:rsid w:val="00AE3D7D"/>
    <w:rsid w:val="00AE4437"/>
    <w:rsid w:val="00AE4F05"/>
    <w:rsid w:val="00AE4F27"/>
    <w:rsid w:val="00AE50C4"/>
    <w:rsid w:val="00AE51CE"/>
    <w:rsid w:val="00AE5721"/>
    <w:rsid w:val="00AE6107"/>
    <w:rsid w:val="00AE688F"/>
    <w:rsid w:val="00AE71CD"/>
    <w:rsid w:val="00AE774E"/>
    <w:rsid w:val="00AF0219"/>
    <w:rsid w:val="00AF0945"/>
    <w:rsid w:val="00AF0C03"/>
    <w:rsid w:val="00AF0C56"/>
    <w:rsid w:val="00AF187C"/>
    <w:rsid w:val="00AF2278"/>
    <w:rsid w:val="00AF22B7"/>
    <w:rsid w:val="00AF29F3"/>
    <w:rsid w:val="00AF2BFF"/>
    <w:rsid w:val="00AF2E45"/>
    <w:rsid w:val="00AF36B7"/>
    <w:rsid w:val="00AF439C"/>
    <w:rsid w:val="00AF43F9"/>
    <w:rsid w:val="00AF506C"/>
    <w:rsid w:val="00AF5793"/>
    <w:rsid w:val="00AF64D2"/>
    <w:rsid w:val="00AF66CA"/>
    <w:rsid w:val="00AF69C5"/>
    <w:rsid w:val="00AF6EEA"/>
    <w:rsid w:val="00B001A4"/>
    <w:rsid w:val="00B0027F"/>
    <w:rsid w:val="00B00703"/>
    <w:rsid w:val="00B00BF7"/>
    <w:rsid w:val="00B012A1"/>
    <w:rsid w:val="00B01AA4"/>
    <w:rsid w:val="00B02570"/>
    <w:rsid w:val="00B02C9A"/>
    <w:rsid w:val="00B03CAA"/>
    <w:rsid w:val="00B03D67"/>
    <w:rsid w:val="00B03DB6"/>
    <w:rsid w:val="00B04A0A"/>
    <w:rsid w:val="00B04A24"/>
    <w:rsid w:val="00B04E53"/>
    <w:rsid w:val="00B05351"/>
    <w:rsid w:val="00B054EB"/>
    <w:rsid w:val="00B059E4"/>
    <w:rsid w:val="00B05C90"/>
    <w:rsid w:val="00B05FBF"/>
    <w:rsid w:val="00B06B34"/>
    <w:rsid w:val="00B06D33"/>
    <w:rsid w:val="00B0722D"/>
    <w:rsid w:val="00B0724F"/>
    <w:rsid w:val="00B07562"/>
    <w:rsid w:val="00B077FE"/>
    <w:rsid w:val="00B07FF6"/>
    <w:rsid w:val="00B10486"/>
    <w:rsid w:val="00B1066F"/>
    <w:rsid w:val="00B10F4A"/>
    <w:rsid w:val="00B11601"/>
    <w:rsid w:val="00B120CF"/>
    <w:rsid w:val="00B13CEB"/>
    <w:rsid w:val="00B13E1D"/>
    <w:rsid w:val="00B13E2A"/>
    <w:rsid w:val="00B145F4"/>
    <w:rsid w:val="00B14835"/>
    <w:rsid w:val="00B15193"/>
    <w:rsid w:val="00B170E4"/>
    <w:rsid w:val="00B1730F"/>
    <w:rsid w:val="00B17463"/>
    <w:rsid w:val="00B174CA"/>
    <w:rsid w:val="00B175B1"/>
    <w:rsid w:val="00B17749"/>
    <w:rsid w:val="00B202BE"/>
    <w:rsid w:val="00B202F0"/>
    <w:rsid w:val="00B208AE"/>
    <w:rsid w:val="00B20D00"/>
    <w:rsid w:val="00B215AA"/>
    <w:rsid w:val="00B21A84"/>
    <w:rsid w:val="00B23002"/>
    <w:rsid w:val="00B24223"/>
    <w:rsid w:val="00B24312"/>
    <w:rsid w:val="00B24867"/>
    <w:rsid w:val="00B249AB"/>
    <w:rsid w:val="00B24DA9"/>
    <w:rsid w:val="00B25184"/>
    <w:rsid w:val="00B253E7"/>
    <w:rsid w:val="00B26041"/>
    <w:rsid w:val="00B26459"/>
    <w:rsid w:val="00B26A7E"/>
    <w:rsid w:val="00B305B5"/>
    <w:rsid w:val="00B30B0F"/>
    <w:rsid w:val="00B313AC"/>
    <w:rsid w:val="00B31471"/>
    <w:rsid w:val="00B31CCC"/>
    <w:rsid w:val="00B31CFA"/>
    <w:rsid w:val="00B334FA"/>
    <w:rsid w:val="00B33D6A"/>
    <w:rsid w:val="00B33E15"/>
    <w:rsid w:val="00B3454D"/>
    <w:rsid w:val="00B34B9B"/>
    <w:rsid w:val="00B34E3C"/>
    <w:rsid w:val="00B353CA"/>
    <w:rsid w:val="00B359C4"/>
    <w:rsid w:val="00B35AD0"/>
    <w:rsid w:val="00B35B96"/>
    <w:rsid w:val="00B35CA8"/>
    <w:rsid w:val="00B35CC0"/>
    <w:rsid w:val="00B365E6"/>
    <w:rsid w:val="00B36AC9"/>
    <w:rsid w:val="00B36C9B"/>
    <w:rsid w:val="00B37802"/>
    <w:rsid w:val="00B37860"/>
    <w:rsid w:val="00B37B7A"/>
    <w:rsid w:val="00B40534"/>
    <w:rsid w:val="00B405A9"/>
    <w:rsid w:val="00B40DDF"/>
    <w:rsid w:val="00B412CF"/>
    <w:rsid w:val="00B41536"/>
    <w:rsid w:val="00B416EB"/>
    <w:rsid w:val="00B42129"/>
    <w:rsid w:val="00B42136"/>
    <w:rsid w:val="00B42267"/>
    <w:rsid w:val="00B42575"/>
    <w:rsid w:val="00B42B09"/>
    <w:rsid w:val="00B43361"/>
    <w:rsid w:val="00B43E12"/>
    <w:rsid w:val="00B45553"/>
    <w:rsid w:val="00B45BA8"/>
    <w:rsid w:val="00B45DDA"/>
    <w:rsid w:val="00B45E61"/>
    <w:rsid w:val="00B4612E"/>
    <w:rsid w:val="00B46594"/>
    <w:rsid w:val="00B46757"/>
    <w:rsid w:val="00B46C55"/>
    <w:rsid w:val="00B46EA4"/>
    <w:rsid w:val="00B47262"/>
    <w:rsid w:val="00B475A9"/>
    <w:rsid w:val="00B47D7C"/>
    <w:rsid w:val="00B50305"/>
    <w:rsid w:val="00B50712"/>
    <w:rsid w:val="00B5170B"/>
    <w:rsid w:val="00B51BDE"/>
    <w:rsid w:val="00B51D6A"/>
    <w:rsid w:val="00B51DFA"/>
    <w:rsid w:val="00B522C1"/>
    <w:rsid w:val="00B52969"/>
    <w:rsid w:val="00B52A44"/>
    <w:rsid w:val="00B52D40"/>
    <w:rsid w:val="00B52F72"/>
    <w:rsid w:val="00B53723"/>
    <w:rsid w:val="00B5427F"/>
    <w:rsid w:val="00B543C7"/>
    <w:rsid w:val="00B5486D"/>
    <w:rsid w:val="00B54F1F"/>
    <w:rsid w:val="00B54F2B"/>
    <w:rsid w:val="00B5524F"/>
    <w:rsid w:val="00B55523"/>
    <w:rsid w:val="00B55682"/>
    <w:rsid w:val="00B57EA3"/>
    <w:rsid w:val="00B60229"/>
    <w:rsid w:val="00B60B50"/>
    <w:rsid w:val="00B6133F"/>
    <w:rsid w:val="00B61400"/>
    <w:rsid w:val="00B61726"/>
    <w:rsid w:val="00B61D25"/>
    <w:rsid w:val="00B6262B"/>
    <w:rsid w:val="00B62AD7"/>
    <w:rsid w:val="00B62E81"/>
    <w:rsid w:val="00B6352F"/>
    <w:rsid w:val="00B63DB1"/>
    <w:rsid w:val="00B65869"/>
    <w:rsid w:val="00B65DBD"/>
    <w:rsid w:val="00B66C9D"/>
    <w:rsid w:val="00B6725B"/>
    <w:rsid w:val="00B67392"/>
    <w:rsid w:val="00B67BF2"/>
    <w:rsid w:val="00B70007"/>
    <w:rsid w:val="00B7013D"/>
    <w:rsid w:val="00B7096B"/>
    <w:rsid w:val="00B70C3A"/>
    <w:rsid w:val="00B71613"/>
    <w:rsid w:val="00B71675"/>
    <w:rsid w:val="00B71BAF"/>
    <w:rsid w:val="00B71C60"/>
    <w:rsid w:val="00B7222B"/>
    <w:rsid w:val="00B72A46"/>
    <w:rsid w:val="00B72B3D"/>
    <w:rsid w:val="00B73518"/>
    <w:rsid w:val="00B74259"/>
    <w:rsid w:val="00B74891"/>
    <w:rsid w:val="00B7495B"/>
    <w:rsid w:val="00B74A57"/>
    <w:rsid w:val="00B759AF"/>
    <w:rsid w:val="00B75AC5"/>
    <w:rsid w:val="00B75B8B"/>
    <w:rsid w:val="00B7611C"/>
    <w:rsid w:val="00B76B1D"/>
    <w:rsid w:val="00B77376"/>
    <w:rsid w:val="00B775FB"/>
    <w:rsid w:val="00B7780B"/>
    <w:rsid w:val="00B77ED7"/>
    <w:rsid w:val="00B8007D"/>
    <w:rsid w:val="00B80CEB"/>
    <w:rsid w:val="00B80D45"/>
    <w:rsid w:val="00B81375"/>
    <w:rsid w:val="00B81E57"/>
    <w:rsid w:val="00B82026"/>
    <w:rsid w:val="00B821BC"/>
    <w:rsid w:val="00B8229A"/>
    <w:rsid w:val="00B837DE"/>
    <w:rsid w:val="00B83A82"/>
    <w:rsid w:val="00B83B08"/>
    <w:rsid w:val="00B84452"/>
    <w:rsid w:val="00B859F8"/>
    <w:rsid w:val="00B85B47"/>
    <w:rsid w:val="00B85BAA"/>
    <w:rsid w:val="00B86AA9"/>
    <w:rsid w:val="00B87402"/>
    <w:rsid w:val="00B90097"/>
    <w:rsid w:val="00B90450"/>
    <w:rsid w:val="00B90950"/>
    <w:rsid w:val="00B90D75"/>
    <w:rsid w:val="00B90E0E"/>
    <w:rsid w:val="00B91392"/>
    <w:rsid w:val="00B91A43"/>
    <w:rsid w:val="00B91B3A"/>
    <w:rsid w:val="00B92418"/>
    <w:rsid w:val="00B92818"/>
    <w:rsid w:val="00B93E32"/>
    <w:rsid w:val="00B946B4"/>
    <w:rsid w:val="00B946E1"/>
    <w:rsid w:val="00B94D38"/>
    <w:rsid w:val="00B95193"/>
    <w:rsid w:val="00B952BA"/>
    <w:rsid w:val="00B95C1E"/>
    <w:rsid w:val="00B962DD"/>
    <w:rsid w:val="00B967D2"/>
    <w:rsid w:val="00B97045"/>
    <w:rsid w:val="00B974F1"/>
    <w:rsid w:val="00B97B99"/>
    <w:rsid w:val="00BA08D8"/>
    <w:rsid w:val="00BA0E3F"/>
    <w:rsid w:val="00BA1900"/>
    <w:rsid w:val="00BA2509"/>
    <w:rsid w:val="00BA25D7"/>
    <w:rsid w:val="00BA25EF"/>
    <w:rsid w:val="00BA2BC5"/>
    <w:rsid w:val="00BA2D30"/>
    <w:rsid w:val="00BA329D"/>
    <w:rsid w:val="00BA39AE"/>
    <w:rsid w:val="00BA3AFF"/>
    <w:rsid w:val="00BA3B04"/>
    <w:rsid w:val="00BA4466"/>
    <w:rsid w:val="00BA4C6F"/>
    <w:rsid w:val="00BA4FC2"/>
    <w:rsid w:val="00BA57B3"/>
    <w:rsid w:val="00BA5E60"/>
    <w:rsid w:val="00BA60DC"/>
    <w:rsid w:val="00BA6325"/>
    <w:rsid w:val="00BA6377"/>
    <w:rsid w:val="00BA6A1E"/>
    <w:rsid w:val="00BA6C97"/>
    <w:rsid w:val="00BA6E9B"/>
    <w:rsid w:val="00BA6EDA"/>
    <w:rsid w:val="00BA7197"/>
    <w:rsid w:val="00BA7BFB"/>
    <w:rsid w:val="00BB0111"/>
    <w:rsid w:val="00BB0523"/>
    <w:rsid w:val="00BB10AD"/>
    <w:rsid w:val="00BB1693"/>
    <w:rsid w:val="00BB1B15"/>
    <w:rsid w:val="00BB1C42"/>
    <w:rsid w:val="00BB2EEE"/>
    <w:rsid w:val="00BB3BD2"/>
    <w:rsid w:val="00BB3EDA"/>
    <w:rsid w:val="00BB4AA2"/>
    <w:rsid w:val="00BB56C0"/>
    <w:rsid w:val="00BB593D"/>
    <w:rsid w:val="00BB5D87"/>
    <w:rsid w:val="00BB5FB1"/>
    <w:rsid w:val="00BB6235"/>
    <w:rsid w:val="00BB65A2"/>
    <w:rsid w:val="00BB67AB"/>
    <w:rsid w:val="00BB702D"/>
    <w:rsid w:val="00BB72A9"/>
    <w:rsid w:val="00BC07DB"/>
    <w:rsid w:val="00BC0EF2"/>
    <w:rsid w:val="00BC10D7"/>
    <w:rsid w:val="00BC13E6"/>
    <w:rsid w:val="00BC1B0C"/>
    <w:rsid w:val="00BC1E22"/>
    <w:rsid w:val="00BC1E8C"/>
    <w:rsid w:val="00BC20F0"/>
    <w:rsid w:val="00BC212A"/>
    <w:rsid w:val="00BC2345"/>
    <w:rsid w:val="00BC23C4"/>
    <w:rsid w:val="00BC2415"/>
    <w:rsid w:val="00BC2433"/>
    <w:rsid w:val="00BC28FD"/>
    <w:rsid w:val="00BC2E45"/>
    <w:rsid w:val="00BC2ED2"/>
    <w:rsid w:val="00BC2ED4"/>
    <w:rsid w:val="00BC2F3E"/>
    <w:rsid w:val="00BC30F2"/>
    <w:rsid w:val="00BC37EE"/>
    <w:rsid w:val="00BC3CF7"/>
    <w:rsid w:val="00BC3E4F"/>
    <w:rsid w:val="00BC4BD3"/>
    <w:rsid w:val="00BC541B"/>
    <w:rsid w:val="00BC543C"/>
    <w:rsid w:val="00BC617A"/>
    <w:rsid w:val="00BC6F4D"/>
    <w:rsid w:val="00BD02AB"/>
    <w:rsid w:val="00BD0DFB"/>
    <w:rsid w:val="00BD0EE7"/>
    <w:rsid w:val="00BD0F76"/>
    <w:rsid w:val="00BD3592"/>
    <w:rsid w:val="00BD49BB"/>
    <w:rsid w:val="00BD4D95"/>
    <w:rsid w:val="00BD4E8A"/>
    <w:rsid w:val="00BD5542"/>
    <w:rsid w:val="00BD5677"/>
    <w:rsid w:val="00BD6453"/>
    <w:rsid w:val="00BD6CC9"/>
    <w:rsid w:val="00BD7470"/>
    <w:rsid w:val="00BD7526"/>
    <w:rsid w:val="00BD7B27"/>
    <w:rsid w:val="00BE01F4"/>
    <w:rsid w:val="00BE01FB"/>
    <w:rsid w:val="00BE1955"/>
    <w:rsid w:val="00BE1FBF"/>
    <w:rsid w:val="00BE263D"/>
    <w:rsid w:val="00BE2CD2"/>
    <w:rsid w:val="00BE385F"/>
    <w:rsid w:val="00BE3A60"/>
    <w:rsid w:val="00BE3F57"/>
    <w:rsid w:val="00BE4901"/>
    <w:rsid w:val="00BE4A49"/>
    <w:rsid w:val="00BE4B5D"/>
    <w:rsid w:val="00BE4F04"/>
    <w:rsid w:val="00BE4FC3"/>
    <w:rsid w:val="00BE51C5"/>
    <w:rsid w:val="00BE52A4"/>
    <w:rsid w:val="00BE5844"/>
    <w:rsid w:val="00BE66FF"/>
    <w:rsid w:val="00BE6B2E"/>
    <w:rsid w:val="00BE7598"/>
    <w:rsid w:val="00BE7B31"/>
    <w:rsid w:val="00BE7BB9"/>
    <w:rsid w:val="00BE7E05"/>
    <w:rsid w:val="00BF033F"/>
    <w:rsid w:val="00BF0AEE"/>
    <w:rsid w:val="00BF1973"/>
    <w:rsid w:val="00BF1D19"/>
    <w:rsid w:val="00BF2EBC"/>
    <w:rsid w:val="00BF2F4D"/>
    <w:rsid w:val="00BF3DA8"/>
    <w:rsid w:val="00BF3F85"/>
    <w:rsid w:val="00BF42AE"/>
    <w:rsid w:val="00BF4F13"/>
    <w:rsid w:val="00BF5698"/>
    <w:rsid w:val="00BF60C7"/>
    <w:rsid w:val="00BF6893"/>
    <w:rsid w:val="00BF75D3"/>
    <w:rsid w:val="00BF79FA"/>
    <w:rsid w:val="00C00721"/>
    <w:rsid w:val="00C00B48"/>
    <w:rsid w:val="00C011ED"/>
    <w:rsid w:val="00C012EE"/>
    <w:rsid w:val="00C01B05"/>
    <w:rsid w:val="00C026B1"/>
    <w:rsid w:val="00C02B0D"/>
    <w:rsid w:val="00C03171"/>
    <w:rsid w:val="00C03448"/>
    <w:rsid w:val="00C03638"/>
    <w:rsid w:val="00C03644"/>
    <w:rsid w:val="00C03787"/>
    <w:rsid w:val="00C0415C"/>
    <w:rsid w:val="00C04D07"/>
    <w:rsid w:val="00C05378"/>
    <w:rsid w:val="00C05FAE"/>
    <w:rsid w:val="00C07943"/>
    <w:rsid w:val="00C07CA5"/>
    <w:rsid w:val="00C07DD4"/>
    <w:rsid w:val="00C07FEC"/>
    <w:rsid w:val="00C1015A"/>
    <w:rsid w:val="00C102C8"/>
    <w:rsid w:val="00C10570"/>
    <w:rsid w:val="00C10687"/>
    <w:rsid w:val="00C10774"/>
    <w:rsid w:val="00C10BEB"/>
    <w:rsid w:val="00C1119D"/>
    <w:rsid w:val="00C11201"/>
    <w:rsid w:val="00C115F6"/>
    <w:rsid w:val="00C1269C"/>
    <w:rsid w:val="00C128D8"/>
    <w:rsid w:val="00C13716"/>
    <w:rsid w:val="00C13B61"/>
    <w:rsid w:val="00C13BDF"/>
    <w:rsid w:val="00C13C14"/>
    <w:rsid w:val="00C14078"/>
    <w:rsid w:val="00C15B89"/>
    <w:rsid w:val="00C163EE"/>
    <w:rsid w:val="00C165C0"/>
    <w:rsid w:val="00C17F68"/>
    <w:rsid w:val="00C20399"/>
    <w:rsid w:val="00C20F2F"/>
    <w:rsid w:val="00C21410"/>
    <w:rsid w:val="00C21798"/>
    <w:rsid w:val="00C22C72"/>
    <w:rsid w:val="00C22D24"/>
    <w:rsid w:val="00C22D70"/>
    <w:rsid w:val="00C232C3"/>
    <w:rsid w:val="00C23458"/>
    <w:rsid w:val="00C23A49"/>
    <w:rsid w:val="00C23AAF"/>
    <w:rsid w:val="00C23ADC"/>
    <w:rsid w:val="00C23D87"/>
    <w:rsid w:val="00C24233"/>
    <w:rsid w:val="00C2426E"/>
    <w:rsid w:val="00C24297"/>
    <w:rsid w:val="00C24743"/>
    <w:rsid w:val="00C24EE7"/>
    <w:rsid w:val="00C25965"/>
    <w:rsid w:val="00C26091"/>
    <w:rsid w:val="00C261BC"/>
    <w:rsid w:val="00C26ADB"/>
    <w:rsid w:val="00C2741D"/>
    <w:rsid w:val="00C2759F"/>
    <w:rsid w:val="00C27D33"/>
    <w:rsid w:val="00C304DB"/>
    <w:rsid w:val="00C30E6A"/>
    <w:rsid w:val="00C313FD"/>
    <w:rsid w:val="00C3149F"/>
    <w:rsid w:val="00C316ED"/>
    <w:rsid w:val="00C33229"/>
    <w:rsid w:val="00C33766"/>
    <w:rsid w:val="00C339AB"/>
    <w:rsid w:val="00C343FE"/>
    <w:rsid w:val="00C34F92"/>
    <w:rsid w:val="00C34FB0"/>
    <w:rsid w:val="00C3577E"/>
    <w:rsid w:val="00C35C35"/>
    <w:rsid w:val="00C35C6F"/>
    <w:rsid w:val="00C35C7D"/>
    <w:rsid w:val="00C35D8E"/>
    <w:rsid w:val="00C360BB"/>
    <w:rsid w:val="00C360E7"/>
    <w:rsid w:val="00C3613A"/>
    <w:rsid w:val="00C36DBF"/>
    <w:rsid w:val="00C36EF1"/>
    <w:rsid w:val="00C376FE"/>
    <w:rsid w:val="00C3774E"/>
    <w:rsid w:val="00C40FF3"/>
    <w:rsid w:val="00C4135C"/>
    <w:rsid w:val="00C41364"/>
    <w:rsid w:val="00C41403"/>
    <w:rsid w:val="00C429C9"/>
    <w:rsid w:val="00C42F9A"/>
    <w:rsid w:val="00C42FDA"/>
    <w:rsid w:val="00C433B4"/>
    <w:rsid w:val="00C435B0"/>
    <w:rsid w:val="00C43E26"/>
    <w:rsid w:val="00C43E7C"/>
    <w:rsid w:val="00C44164"/>
    <w:rsid w:val="00C441AD"/>
    <w:rsid w:val="00C44640"/>
    <w:rsid w:val="00C447F3"/>
    <w:rsid w:val="00C45153"/>
    <w:rsid w:val="00C45251"/>
    <w:rsid w:val="00C45681"/>
    <w:rsid w:val="00C45D2C"/>
    <w:rsid w:val="00C4607B"/>
    <w:rsid w:val="00C463F3"/>
    <w:rsid w:val="00C46BBA"/>
    <w:rsid w:val="00C46CB9"/>
    <w:rsid w:val="00C46D55"/>
    <w:rsid w:val="00C5045D"/>
    <w:rsid w:val="00C5099A"/>
    <w:rsid w:val="00C5178E"/>
    <w:rsid w:val="00C51E87"/>
    <w:rsid w:val="00C528A4"/>
    <w:rsid w:val="00C52C67"/>
    <w:rsid w:val="00C52F96"/>
    <w:rsid w:val="00C53124"/>
    <w:rsid w:val="00C53155"/>
    <w:rsid w:val="00C53157"/>
    <w:rsid w:val="00C53933"/>
    <w:rsid w:val="00C541D8"/>
    <w:rsid w:val="00C54A57"/>
    <w:rsid w:val="00C551CA"/>
    <w:rsid w:val="00C55808"/>
    <w:rsid w:val="00C563D2"/>
    <w:rsid w:val="00C56439"/>
    <w:rsid w:val="00C564C9"/>
    <w:rsid w:val="00C56E88"/>
    <w:rsid w:val="00C5748B"/>
    <w:rsid w:val="00C601BC"/>
    <w:rsid w:val="00C6021A"/>
    <w:rsid w:val="00C605EF"/>
    <w:rsid w:val="00C60827"/>
    <w:rsid w:val="00C60F6A"/>
    <w:rsid w:val="00C6130F"/>
    <w:rsid w:val="00C6209E"/>
    <w:rsid w:val="00C62375"/>
    <w:rsid w:val="00C62A7E"/>
    <w:rsid w:val="00C62F4E"/>
    <w:rsid w:val="00C630A6"/>
    <w:rsid w:val="00C63524"/>
    <w:rsid w:val="00C63FFE"/>
    <w:rsid w:val="00C64E49"/>
    <w:rsid w:val="00C64F88"/>
    <w:rsid w:val="00C64F8E"/>
    <w:rsid w:val="00C668EB"/>
    <w:rsid w:val="00C675E2"/>
    <w:rsid w:val="00C70416"/>
    <w:rsid w:val="00C706B6"/>
    <w:rsid w:val="00C70794"/>
    <w:rsid w:val="00C717D4"/>
    <w:rsid w:val="00C71963"/>
    <w:rsid w:val="00C722F4"/>
    <w:rsid w:val="00C7300E"/>
    <w:rsid w:val="00C74071"/>
    <w:rsid w:val="00C75075"/>
    <w:rsid w:val="00C750DE"/>
    <w:rsid w:val="00C75397"/>
    <w:rsid w:val="00C756EC"/>
    <w:rsid w:val="00C76090"/>
    <w:rsid w:val="00C7643C"/>
    <w:rsid w:val="00C7665E"/>
    <w:rsid w:val="00C76B62"/>
    <w:rsid w:val="00C771BA"/>
    <w:rsid w:val="00C773C0"/>
    <w:rsid w:val="00C775B8"/>
    <w:rsid w:val="00C77DB0"/>
    <w:rsid w:val="00C80869"/>
    <w:rsid w:val="00C81624"/>
    <w:rsid w:val="00C81E58"/>
    <w:rsid w:val="00C82035"/>
    <w:rsid w:val="00C823BC"/>
    <w:rsid w:val="00C82DFF"/>
    <w:rsid w:val="00C8336A"/>
    <w:rsid w:val="00C8345E"/>
    <w:rsid w:val="00C83584"/>
    <w:rsid w:val="00C839E1"/>
    <w:rsid w:val="00C852A6"/>
    <w:rsid w:val="00C855E7"/>
    <w:rsid w:val="00C85658"/>
    <w:rsid w:val="00C85CC6"/>
    <w:rsid w:val="00C85EE8"/>
    <w:rsid w:val="00C85F80"/>
    <w:rsid w:val="00C86717"/>
    <w:rsid w:val="00C872E5"/>
    <w:rsid w:val="00C90760"/>
    <w:rsid w:val="00C90A69"/>
    <w:rsid w:val="00C90C32"/>
    <w:rsid w:val="00C90C37"/>
    <w:rsid w:val="00C90CF0"/>
    <w:rsid w:val="00C912AF"/>
    <w:rsid w:val="00C92E5E"/>
    <w:rsid w:val="00C93634"/>
    <w:rsid w:val="00C93A8E"/>
    <w:rsid w:val="00C95F1D"/>
    <w:rsid w:val="00C97868"/>
    <w:rsid w:val="00C97874"/>
    <w:rsid w:val="00CA0858"/>
    <w:rsid w:val="00CA0E5C"/>
    <w:rsid w:val="00CA1396"/>
    <w:rsid w:val="00CA1AC5"/>
    <w:rsid w:val="00CA1B0A"/>
    <w:rsid w:val="00CA29D8"/>
    <w:rsid w:val="00CA2E2A"/>
    <w:rsid w:val="00CA3102"/>
    <w:rsid w:val="00CA31AE"/>
    <w:rsid w:val="00CA36D1"/>
    <w:rsid w:val="00CA379E"/>
    <w:rsid w:val="00CA3A41"/>
    <w:rsid w:val="00CA3FEF"/>
    <w:rsid w:val="00CA4524"/>
    <w:rsid w:val="00CA518E"/>
    <w:rsid w:val="00CA523D"/>
    <w:rsid w:val="00CA5512"/>
    <w:rsid w:val="00CA690F"/>
    <w:rsid w:val="00CA6D4E"/>
    <w:rsid w:val="00CA74D7"/>
    <w:rsid w:val="00CB0354"/>
    <w:rsid w:val="00CB0DCA"/>
    <w:rsid w:val="00CB1F0B"/>
    <w:rsid w:val="00CB1F72"/>
    <w:rsid w:val="00CB20B4"/>
    <w:rsid w:val="00CB248F"/>
    <w:rsid w:val="00CB30EC"/>
    <w:rsid w:val="00CB32D5"/>
    <w:rsid w:val="00CB3CFE"/>
    <w:rsid w:val="00CB3F5C"/>
    <w:rsid w:val="00CB43C9"/>
    <w:rsid w:val="00CB4483"/>
    <w:rsid w:val="00CB4B66"/>
    <w:rsid w:val="00CB52AD"/>
    <w:rsid w:val="00CB5655"/>
    <w:rsid w:val="00CB5A33"/>
    <w:rsid w:val="00CB610D"/>
    <w:rsid w:val="00CB6D3E"/>
    <w:rsid w:val="00CB71BD"/>
    <w:rsid w:val="00CB7213"/>
    <w:rsid w:val="00CB749C"/>
    <w:rsid w:val="00CB74E8"/>
    <w:rsid w:val="00CB7670"/>
    <w:rsid w:val="00CB7825"/>
    <w:rsid w:val="00CC071C"/>
    <w:rsid w:val="00CC0740"/>
    <w:rsid w:val="00CC08AC"/>
    <w:rsid w:val="00CC0914"/>
    <w:rsid w:val="00CC0944"/>
    <w:rsid w:val="00CC1708"/>
    <w:rsid w:val="00CC1827"/>
    <w:rsid w:val="00CC20B5"/>
    <w:rsid w:val="00CC34A0"/>
    <w:rsid w:val="00CC3712"/>
    <w:rsid w:val="00CC40BE"/>
    <w:rsid w:val="00CC583C"/>
    <w:rsid w:val="00CC593E"/>
    <w:rsid w:val="00CC67D7"/>
    <w:rsid w:val="00CC7027"/>
    <w:rsid w:val="00CC717F"/>
    <w:rsid w:val="00CC742E"/>
    <w:rsid w:val="00CC7BC7"/>
    <w:rsid w:val="00CC7FC4"/>
    <w:rsid w:val="00CD0B32"/>
    <w:rsid w:val="00CD0EEE"/>
    <w:rsid w:val="00CD136C"/>
    <w:rsid w:val="00CD145E"/>
    <w:rsid w:val="00CD19C3"/>
    <w:rsid w:val="00CD1C9E"/>
    <w:rsid w:val="00CD26A7"/>
    <w:rsid w:val="00CD29B1"/>
    <w:rsid w:val="00CD2CEE"/>
    <w:rsid w:val="00CD2DB9"/>
    <w:rsid w:val="00CD2E25"/>
    <w:rsid w:val="00CD3162"/>
    <w:rsid w:val="00CD3EFC"/>
    <w:rsid w:val="00CD4965"/>
    <w:rsid w:val="00CD5C24"/>
    <w:rsid w:val="00CD71A1"/>
    <w:rsid w:val="00CE0B11"/>
    <w:rsid w:val="00CE13BA"/>
    <w:rsid w:val="00CE1588"/>
    <w:rsid w:val="00CE1953"/>
    <w:rsid w:val="00CE1D7C"/>
    <w:rsid w:val="00CE251D"/>
    <w:rsid w:val="00CE257F"/>
    <w:rsid w:val="00CE368C"/>
    <w:rsid w:val="00CE4718"/>
    <w:rsid w:val="00CE4744"/>
    <w:rsid w:val="00CE4A13"/>
    <w:rsid w:val="00CE4A49"/>
    <w:rsid w:val="00CE4CDA"/>
    <w:rsid w:val="00CE4EA0"/>
    <w:rsid w:val="00CE4FAA"/>
    <w:rsid w:val="00CE621C"/>
    <w:rsid w:val="00CE62DB"/>
    <w:rsid w:val="00CE6F26"/>
    <w:rsid w:val="00CE7061"/>
    <w:rsid w:val="00CE716D"/>
    <w:rsid w:val="00CE7D31"/>
    <w:rsid w:val="00CF089F"/>
    <w:rsid w:val="00CF08D2"/>
    <w:rsid w:val="00CF0C1F"/>
    <w:rsid w:val="00CF0C3C"/>
    <w:rsid w:val="00CF0E37"/>
    <w:rsid w:val="00CF3277"/>
    <w:rsid w:val="00CF3516"/>
    <w:rsid w:val="00CF3ADD"/>
    <w:rsid w:val="00CF4668"/>
    <w:rsid w:val="00CF4C8F"/>
    <w:rsid w:val="00CF5008"/>
    <w:rsid w:val="00CF5513"/>
    <w:rsid w:val="00CF5DA1"/>
    <w:rsid w:val="00CF61AE"/>
    <w:rsid w:val="00CF67CF"/>
    <w:rsid w:val="00CF7408"/>
    <w:rsid w:val="00CF7699"/>
    <w:rsid w:val="00CF76F9"/>
    <w:rsid w:val="00CF7D24"/>
    <w:rsid w:val="00D00123"/>
    <w:rsid w:val="00D00156"/>
    <w:rsid w:val="00D003B4"/>
    <w:rsid w:val="00D0048D"/>
    <w:rsid w:val="00D01E6D"/>
    <w:rsid w:val="00D0313F"/>
    <w:rsid w:val="00D038C5"/>
    <w:rsid w:val="00D039D2"/>
    <w:rsid w:val="00D0403B"/>
    <w:rsid w:val="00D04154"/>
    <w:rsid w:val="00D04650"/>
    <w:rsid w:val="00D0492D"/>
    <w:rsid w:val="00D04995"/>
    <w:rsid w:val="00D05402"/>
    <w:rsid w:val="00D0588E"/>
    <w:rsid w:val="00D059F7"/>
    <w:rsid w:val="00D05A88"/>
    <w:rsid w:val="00D06324"/>
    <w:rsid w:val="00D06E29"/>
    <w:rsid w:val="00D0740F"/>
    <w:rsid w:val="00D0799A"/>
    <w:rsid w:val="00D07CF9"/>
    <w:rsid w:val="00D07F53"/>
    <w:rsid w:val="00D103AF"/>
    <w:rsid w:val="00D11A6F"/>
    <w:rsid w:val="00D11C8A"/>
    <w:rsid w:val="00D12DBB"/>
    <w:rsid w:val="00D13359"/>
    <w:rsid w:val="00D139D1"/>
    <w:rsid w:val="00D13EE0"/>
    <w:rsid w:val="00D14BED"/>
    <w:rsid w:val="00D14E4F"/>
    <w:rsid w:val="00D155C4"/>
    <w:rsid w:val="00D15FCE"/>
    <w:rsid w:val="00D16712"/>
    <w:rsid w:val="00D16CB5"/>
    <w:rsid w:val="00D17273"/>
    <w:rsid w:val="00D20757"/>
    <w:rsid w:val="00D21873"/>
    <w:rsid w:val="00D224AD"/>
    <w:rsid w:val="00D234EC"/>
    <w:rsid w:val="00D2409C"/>
    <w:rsid w:val="00D25030"/>
    <w:rsid w:val="00D25187"/>
    <w:rsid w:val="00D25C3D"/>
    <w:rsid w:val="00D26497"/>
    <w:rsid w:val="00D26502"/>
    <w:rsid w:val="00D26B11"/>
    <w:rsid w:val="00D27283"/>
    <w:rsid w:val="00D2734F"/>
    <w:rsid w:val="00D3165A"/>
    <w:rsid w:val="00D328D7"/>
    <w:rsid w:val="00D331E7"/>
    <w:rsid w:val="00D33525"/>
    <w:rsid w:val="00D3355E"/>
    <w:rsid w:val="00D33B47"/>
    <w:rsid w:val="00D347DC"/>
    <w:rsid w:val="00D34AE4"/>
    <w:rsid w:val="00D34F19"/>
    <w:rsid w:val="00D351C6"/>
    <w:rsid w:val="00D3536E"/>
    <w:rsid w:val="00D354E0"/>
    <w:rsid w:val="00D354ED"/>
    <w:rsid w:val="00D35573"/>
    <w:rsid w:val="00D35671"/>
    <w:rsid w:val="00D357D4"/>
    <w:rsid w:val="00D35C60"/>
    <w:rsid w:val="00D36A21"/>
    <w:rsid w:val="00D370EA"/>
    <w:rsid w:val="00D3785B"/>
    <w:rsid w:val="00D40A10"/>
    <w:rsid w:val="00D40CF2"/>
    <w:rsid w:val="00D40FB7"/>
    <w:rsid w:val="00D41393"/>
    <w:rsid w:val="00D41B9A"/>
    <w:rsid w:val="00D41E93"/>
    <w:rsid w:val="00D420E4"/>
    <w:rsid w:val="00D42629"/>
    <w:rsid w:val="00D42F48"/>
    <w:rsid w:val="00D4315B"/>
    <w:rsid w:val="00D433A7"/>
    <w:rsid w:val="00D44329"/>
    <w:rsid w:val="00D4453D"/>
    <w:rsid w:val="00D44630"/>
    <w:rsid w:val="00D446D6"/>
    <w:rsid w:val="00D449E9"/>
    <w:rsid w:val="00D44A66"/>
    <w:rsid w:val="00D461E6"/>
    <w:rsid w:val="00D46482"/>
    <w:rsid w:val="00D46487"/>
    <w:rsid w:val="00D46669"/>
    <w:rsid w:val="00D46E96"/>
    <w:rsid w:val="00D4743B"/>
    <w:rsid w:val="00D507A7"/>
    <w:rsid w:val="00D507B5"/>
    <w:rsid w:val="00D50C44"/>
    <w:rsid w:val="00D51EBE"/>
    <w:rsid w:val="00D52AFE"/>
    <w:rsid w:val="00D52B55"/>
    <w:rsid w:val="00D535DA"/>
    <w:rsid w:val="00D53F26"/>
    <w:rsid w:val="00D553B1"/>
    <w:rsid w:val="00D55867"/>
    <w:rsid w:val="00D558EF"/>
    <w:rsid w:val="00D55C46"/>
    <w:rsid w:val="00D55D0C"/>
    <w:rsid w:val="00D561D5"/>
    <w:rsid w:val="00D5621A"/>
    <w:rsid w:val="00D56B43"/>
    <w:rsid w:val="00D56C66"/>
    <w:rsid w:val="00D56D96"/>
    <w:rsid w:val="00D56E3E"/>
    <w:rsid w:val="00D57B5C"/>
    <w:rsid w:val="00D60179"/>
    <w:rsid w:val="00D60AB2"/>
    <w:rsid w:val="00D60F31"/>
    <w:rsid w:val="00D61736"/>
    <w:rsid w:val="00D6208F"/>
    <w:rsid w:val="00D6227B"/>
    <w:rsid w:val="00D62304"/>
    <w:rsid w:val="00D6353E"/>
    <w:rsid w:val="00D63978"/>
    <w:rsid w:val="00D63979"/>
    <w:rsid w:val="00D64953"/>
    <w:rsid w:val="00D64D71"/>
    <w:rsid w:val="00D651E9"/>
    <w:rsid w:val="00D65289"/>
    <w:rsid w:val="00D65BCC"/>
    <w:rsid w:val="00D65F8A"/>
    <w:rsid w:val="00D6601D"/>
    <w:rsid w:val="00D66177"/>
    <w:rsid w:val="00D674C0"/>
    <w:rsid w:val="00D6773E"/>
    <w:rsid w:val="00D67D6D"/>
    <w:rsid w:val="00D67F0E"/>
    <w:rsid w:val="00D70251"/>
    <w:rsid w:val="00D72758"/>
    <w:rsid w:val="00D72795"/>
    <w:rsid w:val="00D72C6D"/>
    <w:rsid w:val="00D73B13"/>
    <w:rsid w:val="00D74015"/>
    <w:rsid w:val="00D74078"/>
    <w:rsid w:val="00D7471C"/>
    <w:rsid w:val="00D75625"/>
    <w:rsid w:val="00D75DD9"/>
    <w:rsid w:val="00D768BE"/>
    <w:rsid w:val="00D76FBD"/>
    <w:rsid w:val="00D7751A"/>
    <w:rsid w:val="00D77601"/>
    <w:rsid w:val="00D777C3"/>
    <w:rsid w:val="00D77895"/>
    <w:rsid w:val="00D77F14"/>
    <w:rsid w:val="00D8012E"/>
    <w:rsid w:val="00D8089D"/>
    <w:rsid w:val="00D81706"/>
    <w:rsid w:val="00D818C3"/>
    <w:rsid w:val="00D81C28"/>
    <w:rsid w:val="00D81D7F"/>
    <w:rsid w:val="00D82AB6"/>
    <w:rsid w:val="00D83B64"/>
    <w:rsid w:val="00D83D53"/>
    <w:rsid w:val="00D83F8E"/>
    <w:rsid w:val="00D84470"/>
    <w:rsid w:val="00D849B5"/>
    <w:rsid w:val="00D84A0F"/>
    <w:rsid w:val="00D84AF5"/>
    <w:rsid w:val="00D85C89"/>
    <w:rsid w:val="00D85CC4"/>
    <w:rsid w:val="00D86282"/>
    <w:rsid w:val="00D86B27"/>
    <w:rsid w:val="00D86DE2"/>
    <w:rsid w:val="00D86F80"/>
    <w:rsid w:val="00D879B1"/>
    <w:rsid w:val="00D904D6"/>
    <w:rsid w:val="00D90B36"/>
    <w:rsid w:val="00D90E9B"/>
    <w:rsid w:val="00D918D3"/>
    <w:rsid w:val="00D9226C"/>
    <w:rsid w:val="00D94456"/>
    <w:rsid w:val="00D95C25"/>
    <w:rsid w:val="00D96138"/>
    <w:rsid w:val="00D96554"/>
    <w:rsid w:val="00D96877"/>
    <w:rsid w:val="00D96A17"/>
    <w:rsid w:val="00D96F17"/>
    <w:rsid w:val="00D96F8B"/>
    <w:rsid w:val="00D96FCE"/>
    <w:rsid w:val="00D96FD8"/>
    <w:rsid w:val="00D97651"/>
    <w:rsid w:val="00D97BF8"/>
    <w:rsid w:val="00D97BFC"/>
    <w:rsid w:val="00DA0278"/>
    <w:rsid w:val="00DA0642"/>
    <w:rsid w:val="00DA0A82"/>
    <w:rsid w:val="00DA0EFC"/>
    <w:rsid w:val="00DA1B7A"/>
    <w:rsid w:val="00DA2889"/>
    <w:rsid w:val="00DA29CB"/>
    <w:rsid w:val="00DA337D"/>
    <w:rsid w:val="00DA3697"/>
    <w:rsid w:val="00DA3705"/>
    <w:rsid w:val="00DA37FF"/>
    <w:rsid w:val="00DA3C0E"/>
    <w:rsid w:val="00DA4132"/>
    <w:rsid w:val="00DA4162"/>
    <w:rsid w:val="00DA46A3"/>
    <w:rsid w:val="00DA4737"/>
    <w:rsid w:val="00DA493B"/>
    <w:rsid w:val="00DA58DA"/>
    <w:rsid w:val="00DA5D67"/>
    <w:rsid w:val="00DA643B"/>
    <w:rsid w:val="00DA674B"/>
    <w:rsid w:val="00DA68DD"/>
    <w:rsid w:val="00DA6BB3"/>
    <w:rsid w:val="00DA76BE"/>
    <w:rsid w:val="00DA7991"/>
    <w:rsid w:val="00DB07DF"/>
    <w:rsid w:val="00DB08E7"/>
    <w:rsid w:val="00DB0A54"/>
    <w:rsid w:val="00DB0D59"/>
    <w:rsid w:val="00DB0DEF"/>
    <w:rsid w:val="00DB0E3F"/>
    <w:rsid w:val="00DB0EE1"/>
    <w:rsid w:val="00DB102D"/>
    <w:rsid w:val="00DB135D"/>
    <w:rsid w:val="00DB13C9"/>
    <w:rsid w:val="00DB14A7"/>
    <w:rsid w:val="00DB1DA3"/>
    <w:rsid w:val="00DB1FD1"/>
    <w:rsid w:val="00DB2450"/>
    <w:rsid w:val="00DB267F"/>
    <w:rsid w:val="00DB2905"/>
    <w:rsid w:val="00DB3ED1"/>
    <w:rsid w:val="00DB4044"/>
    <w:rsid w:val="00DB41E9"/>
    <w:rsid w:val="00DB4478"/>
    <w:rsid w:val="00DB4563"/>
    <w:rsid w:val="00DB4681"/>
    <w:rsid w:val="00DB55F8"/>
    <w:rsid w:val="00DB5868"/>
    <w:rsid w:val="00DB5907"/>
    <w:rsid w:val="00DB5A49"/>
    <w:rsid w:val="00DB5BA1"/>
    <w:rsid w:val="00DB5C38"/>
    <w:rsid w:val="00DB6ECB"/>
    <w:rsid w:val="00DC0335"/>
    <w:rsid w:val="00DC0543"/>
    <w:rsid w:val="00DC09E5"/>
    <w:rsid w:val="00DC0B52"/>
    <w:rsid w:val="00DC1278"/>
    <w:rsid w:val="00DC12DC"/>
    <w:rsid w:val="00DC1370"/>
    <w:rsid w:val="00DC2241"/>
    <w:rsid w:val="00DC24D2"/>
    <w:rsid w:val="00DC2820"/>
    <w:rsid w:val="00DC29E7"/>
    <w:rsid w:val="00DC2C05"/>
    <w:rsid w:val="00DC2F6D"/>
    <w:rsid w:val="00DC30D7"/>
    <w:rsid w:val="00DC3175"/>
    <w:rsid w:val="00DC3752"/>
    <w:rsid w:val="00DC3796"/>
    <w:rsid w:val="00DC3A77"/>
    <w:rsid w:val="00DC3CE7"/>
    <w:rsid w:val="00DC4461"/>
    <w:rsid w:val="00DC4B88"/>
    <w:rsid w:val="00DC50D9"/>
    <w:rsid w:val="00DC51CC"/>
    <w:rsid w:val="00DC5AEC"/>
    <w:rsid w:val="00DC5D95"/>
    <w:rsid w:val="00DC5E88"/>
    <w:rsid w:val="00DC63D3"/>
    <w:rsid w:val="00DC71DC"/>
    <w:rsid w:val="00DC71ED"/>
    <w:rsid w:val="00DC7375"/>
    <w:rsid w:val="00DC768D"/>
    <w:rsid w:val="00DC794D"/>
    <w:rsid w:val="00DC7983"/>
    <w:rsid w:val="00DC7BAB"/>
    <w:rsid w:val="00DD0415"/>
    <w:rsid w:val="00DD0A29"/>
    <w:rsid w:val="00DD0A4C"/>
    <w:rsid w:val="00DD1126"/>
    <w:rsid w:val="00DD3D05"/>
    <w:rsid w:val="00DD3EFC"/>
    <w:rsid w:val="00DD446F"/>
    <w:rsid w:val="00DD4641"/>
    <w:rsid w:val="00DD4F4A"/>
    <w:rsid w:val="00DD4F75"/>
    <w:rsid w:val="00DD58C9"/>
    <w:rsid w:val="00DD69C2"/>
    <w:rsid w:val="00DD6AC6"/>
    <w:rsid w:val="00DD6B57"/>
    <w:rsid w:val="00DD78CA"/>
    <w:rsid w:val="00DD7975"/>
    <w:rsid w:val="00DD7B54"/>
    <w:rsid w:val="00DD7DCF"/>
    <w:rsid w:val="00DE06C5"/>
    <w:rsid w:val="00DE097D"/>
    <w:rsid w:val="00DE13BC"/>
    <w:rsid w:val="00DE1796"/>
    <w:rsid w:val="00DE1913"/>
    <w:rsid w:val="00DE1A56"/>
    <w:rsid w:val="00DE2314"/>
    <w:rsid w:val="00DE2A67"/>
    <w:rsid w:val="00DE2CA9"/>
    <w:rsid w:val="00DE2FC7"/>
    <w:rsid w:val="00DE3223"/>
    <w:rsid w:val="00DE3EBC"/>
    <w:rsid w:val="00DE4571"/>
    <w:rsid w:val="00DE4DF3"/>
    <w:rsid w:val="00DE5489"/>
    <w:rsid w:val="00DE58D0"/>
    <w:rsid w:val="00DE59BB"/>
    <w:rsid w:val="00DE60E4"/>
    <w:rsid w:val="00DE694B"/>
    <w:rsid w:val="00DE6D2D"/>
    <w:rsid w:val="00DE6E38"/>
    <w:rsid w:val="00DE6EDD"/>
    <w:rsid w:val="00DE72FE"/>
    <w:rsid w:val="00DE7440"/>
    <w:rsid w:val="00DE7965"/>
    <w:rsid w:val="00DE79E1"/>
    <w:rsid w:val="00DF052D"/>
    <w:rsid w:val="00DF0A67"/>
    <w:rsid w:val="00DF1A85"/>
    <w:rsid w:val="00DF2099"/>
    <w:rsid w:val="00DF2485"/>
    <w:rsid w:val="00DF281E"/>
    <w:rsid w:val="00DF2B0E"/>
    <w:rsid w:val="00DF2B3D"/>
    <w:rsid w:val="00DF2BDB"/>
    <w:rsid w:val="00DF361C"/>
    <w:rsid w:val="00DF362F"/>
    <w:rsid w:val="00DF49B5"/>
    <w:rsid w:val="00DF49D9"/>
    <w:rsid w:val="00DF4BA5"/>
    <w:rsid w:val="00DF5791"/>
    <w:rsid w:val="00DF63ED"/>
    <w:rsid w:val="00DF670C"/>
    <w:rsid w:val="00DF6711"/>
    <w:rsid w:val="00DF6C55"/>
    <w:rsid w:val="00DF744E"/>
    <w:rsid w:val="00DF7682"/>
    <w:rsid w:val="00DF7E17"/>
    <w:rsid w:val="00E00E60"/>
    <w:rsid w:val="00E015D0"/>
    <w:rsid w:val="00E01643"/>
    <w:rsid w:val="00E02C96"/>
    <w:rsid w:val="00E03202"/>
    <w:rsid w:val="00E03365"/>
    <w:rsid w:val="00E03670"/>
    <w:rsid w:val="00E03A2D"/>
    <w:rsid w:val="00E041E6"/>
    <w:rsid w:val="00E044F8"/>
    <w:rsid w:val="00E04E26"/>
    <w:rsid w:val="00E04E6A"/>
    <w:rsid w:val="00E050D6"/>
    <w:rsid w:val="00E05574"/>
    <w:rsid w:val="00E0586F"/>
    <w:rsid w:val="00E06109"/>
    <w:rsid w:val="00E06CD7"/>
    <w:rsid w:val="00E0768F"/>
    <w:rsid w:val="00E078EA"/>
    <w:rsid w:val="00E10071"/>
    <w:rsid w:val="00E114C1"/>
    <w:rsid w:val="00E115E8"/>
    <w:rsid w:val="00E1225C"/>
    <w:rsid w:val="00E12417"/>
    <w:rsid w:val="00E12B1A"/>
    <w:rsid w:val="00E12BB2"/>
    <w:rsid w:val="00E13485"/>
    <w:rsid w:val="00E1453C"/>
    <w:rsid w:val="00E14807"/>
    <w:rsid w:val="00E149C8"/>
    <w:rsid w:val="00E14C5E"/>
    <w:rsid w:val="00E152A5"/>
    <w:rsid w:val="00E15597"/>
    <w:rsid w:val="00E15CEA"/>
    <w:rsid w:val="00E15E0D"/>
    <w:rsid w:val="00E16018"/>
    <w:rsid w:val="00E16830"/>
    <w:rsid w:val="00E16CE0"/>
    <w:rsid w:val="00E1724C"/>
    <w:rsid w:val="00E17C64"/>
    <w:rsid w:val="00E21AE5"/>
    <w:rsid w:val="00E2202C"/>
    <w:rsid w:val="00E224C8"/>
    <w:rsid w:val="00E226BF"/>
    <w:rsid w:val="00E23412"/>
    <w:rsid w:val="00E23442"/>
    <w:rsid w:val="00E23721"/>
    <w:rsid w:val="00E23E67"/>
    <w:rsid w:val="00E242EB"/>
    <w:rsid w:val="00E25B73"/>
    <w:rsid w:val="00E26081"/>
    <w:rsid w:val="00E266BD"/>
    <w:rsid w:val="00E26BD0"/>
    <w:rsid w:val="00E26F3F"/>
    <w:rsid w:val="00E302F1"/>
    <w:rsid w:val="00E303A7"/>
    <w:rsid w:val="00E308F9"/>
    <w:rsid w:val="00E30972"/>
    <w:rsid w:val="00E30DA0"/>
    <w:rsid w:val="00E3104C"/>
    <w:rsid w:val="00E316DA"/>
    <w:rsid w:val="00E323C8"/>
    <w:rsid w:val="00E32467"/>
    <w:rsid w:val="00E34231"/>
    <w:rsid w:val="00E3522A"/>
    <w:rsid w:val="00E35D68"/>
    <w:rsid w:val="00E36916"/>
    <w:rsid w:val="00E36E7A"/>
    <w:rsid w:val="00E3785D"/>
    <w:rsid w:val="00E40276"/>
    <w:rsid w:val="00E40630"/>
    <w:rsid w:val="00E4079F"/>
    <w:rsid w:val="00E408C0"/>
    <w:rsid w:val="00E409C5"/>
    <w:rsid w:val="00E409D6"/>
    <w:rsid w:val="00E40E31"/>
    <w:rsid w:val="00E412C8"/>
    <w:rsid w:val="00E41626"/>
    <w:rsid w:val="00E41BE5"/>
    <w:rsid w:val="00E42658"/>
    <w:rsid w:val="00E4275D"/>
    <w:rsid w:val="00E4326C"/>
    <w:rsid w:val="00E4341A"/>
    <w:rsid w:val="00E43524"/>
    <w:rsid w:val="00E43AC4"/>
    <w:rsid w:val="00E43D26"/>
    <w:rsid w:val="00E441DD"/>
    <w:rsid w:val="00E4469D"/>
    <w:rsid w:val="00E44751"/>
    <w:rsid w:val="00E44D20"/>
    <w:rsid w:val="00E45D4D"/>
    <w:rsid w:val="00E46270"/>
    <w:rsid w:val="00E465E4"/>
    <w:rsid w:val="00E50889"/>
    <w:rsid w:val="00E5092C"/>
    <w:rsid w:val="00E50BA0"/>
    <w:rsid w:val="00E5138E"/>
    <w:rsid w:val="00E530C5"/>
    <w:rsid w:val="00E538B0"/>
    <w:rsid w:val="00E53961"/>
    <w:rsid w:val="00E53A1F"/>
    <w:rsid w:val="00E53C0C"/>
    <w:rsid w:val="00E53CC1"/>
    <w:rsid w:val="00E543E1"/>
    <w:rsid w:val="00E548F8"/>
    <w:rsid w:val="00E54D3F"/>
    <w:rsid w:val="00E553D2"/>
    <w:rsid w:val="00E55883"/>
    <w:rsid w:val="00E55D6E"/>
    <w:rsid w:val="00E55EB7"/>
    <w:rsid w:val="00E56F2C"/>
    <w:rsid w:val="00E572D4"/>
    <w:rsid w:val="00E608B7"/>
    <w:rsid w:val="00E60D3D"/>
    <w:rsid w:val="00E60DBF"/>
    <w:rsid w:val="00E60F0D"/>
    <w:rsid w:val="00E6157F"/>
    <w:rsid w:val="00E616FA"/>
    <w:rsid w:val="00E61F68"/>
    <w:rsid w:val="00E62102"/>
    <w:rsid w:val="00E62191"/>
    <w:rsid w:val="00E629E1"/>
    <w:rsid w:val="00E62EF9"/>
    <w:rsid w:val="00E63132"/>
    <w:rsid w:val="00E63250"/>
    <w:rsid w:val="00E6472A"/>
    <w:rsid w:val="00E64E24"/>
    <w:rsid w:val="00E64ED2"/>
    <w:rsid w:val="00E65990"/>
    <w:rsid w:val="00E661A7"/>
    <w:rsid w:val="00E66653"/>
    <w:rsid w:val="00E66D2D"/>
    <w:rsid w:val="00E673E0"/>
    <w:rsid w:val="00E67B02"/>
    <w:rsid w:val="00E67E60"/>
    <w:rsid w:val="00E67EDA"/>
    <w:rsid w:val="00E705F3"/>
    <w:rsid w:val="00E70693"/>
    <w:rsid w:val="00E70930"/>
    <w:rsid w:val="00E70E87"/>
    <w:rsid w:val="00E7187C"/>
    <w:rsid w:val="00E72316"/>
    <w:rsid w:val="00E723FC"/>
    <w:rsid w:val="00E72442"/>
    <w:rsid w:val="00E72491"/>
    <w:rsid w:val="00E72D39"/>
    <w:rsid w:val="00E730F2"/>
    <w:rsid w:val="00E73C39"/>
    <w:rsid w:val="00E73CDA"/>
    <w:rsid w:val="00E74013"/>
    <w:rsid w:val="00E743FD"/>
    <w:rsid w:val="00E74961"/>
    <w:rsid w:val="00E74977"/>
    <w:rsid w:val="00E74A77"/>
    <w:rsid w:val="00E74E88"/>
    <w:rsid w:val="00E7517A"/>
    <w:rsid w:val="00E75435"/>
    <w:rsid w:val="00E754C1"/>
    <w:rsid w:val="00E7583C"/>
    <w:rsid w:val="00E75922"/>
    <w:rsid w:val="00E759D2"/>
    <w:rsid w:val="00E762AE"/>
    <w:rsid w:val="00E76875"/>
    <w:rsid w:val="00E76C0F"/>
    <w:rsid w:val="00E76F2C"/>
    <w:rsid w:val="00E779BE"/>
    <w:rsid w:val="00E77C8E"/>
    <w:rsid w:val="00E800FE"/>
    <w:rsid w:val="00E80595"/>
    <w:rsid w:val="00E80937"/>
    <w:rsid w:val="00E809C0"/>
    <w:rsid w:val="00E80AD8"/>
    <w:rsid w:val="00E80D28"/>
    <w:rsid w:val="00E81256"/>
    <w:rsid w:val="00E8149F"/>
    <w:rsid w:val="00E82B76"/>
    <w:rsid w:val="00E82DF8"/>
    <w:rsid w:val="00E8310E"/>
    <w:rsid w:val="00E832BA"/>
    <w:rsid w:val="00E83654"/>
    <w:rsid w:val="00E83897"/>
    <w:rsid w:val="00E839BE"/>
    <w:rsid w:val="00E84943"/>
    <w:rsid w:val="00E85622"/>
    <w:rsid w:val="00E85646"/>
    <w:rsid w:val="00E85C3A"/>
    <w:rsid w:val="00E85F19"/>
    <w:rsid w:val="00E8695E"/>
    <w:rsid w:val="00E877C1"/>
    <w:rsid w:val="00E87F42"/>
    <w:rsid w:val="00E9026D"/>
    <w:rsid w:val="00E90C49"/>
    <w:rsid w:val="00E912FB"/>
    <w:rsid w:val="00E919F6"/>
    <w:rsid w:val="00E92142"/>
    <w:rsid w:val="00E92353"/>
    <w:rsid w:val="00E92930"/>
    <w:rsid w:val="00E935D5"/>
    <w:rsid w:val="00E94211"/>
    <w:rsid w:val="00E95512"/>
    <w:rsid w:val="00E95F89"/>
    <w:rsid w:val="00E968CE"/>
    <w:rsid w:val="00EA0055"/>
    <w:rsid w:val="00EA0449"/>
    <w:rsid w:val="00EA0841"/>
    <w:rsid w:val="00EA0A90"/>
    <w:rsid w:val="00EA0B4B"/>
    <w:rsid w:val="00EA0F05"/>
    <w:rsid w:val="00EA19F2"/>
    <w:rsid w:val="00EA1F61"/>
    <w:rsid w:val="00EA1F9F"/>
    <w:rsid w:val="00EA2136"/>
    <w:rsid w:val="00EA27A0"/>
    <w:rsid w:val="00EA28A3"/>
    <w:rsid w:val="00EA2D26"/>
    <w:rsid w:val="00EA3169"/>
    <w:rsid w:val="00EA32B5"/>
    <w:rsid w:val="00EA3915"/>
    <w:rsid w:val="00EA400A"/>
    <w:rsid w:val="00EA43E5"/>
    <w:rsid w:val="00EA4A66"/>
    <w:rsid w:val="00EA4AD0"/>
    <w:rsid w:val="00EA4F22"/>
    <w:rsid w:val="00EA501A"/>
    <w:rsid w:val="00EA518C"/>
    <w:rsid w:val="00EA57D1"/>
    <w:rsid w:val="00EA6D2D"/>
    <w:rsid w:val="00EA71FC"/>
    <w:rsid w:val="00EB042F"/>
    <w:rsid w:val="00EB08AC"/>
    <w:rsid w:val="00EB12F0"/>
    <w:rsid w:val="00EB16FA"/>
    <w:rsid w:val="00EB18E2"/>
    <w:rsid w:val="00EB1A5C"/>
    <w:rsid w:val="00EB1B3F"/>
    <w:rsid w:val="00EB1BEC"/>
    <w:rsid w:val="00EB1F34"/>
    <w:rsid w:val="00EB3B0A"/>
    <w:rsid w:val="00EB46D8"/>
    <w:rsid w:val="00EB4AFE"/>
    <w:rsid w:val="00EB4DF9"/>
    <w:rsid w:val="00EB5D81"/>
    <w:rsid w:val="00EB66C8"/>
    <w:rsid w:val="00EB6A83"/>
    <w:rsid w:val="00EB7988"/>
    <w:rsid w:val="00EB7D70"/>
    <w:rsid w:val="00EB7E3A"/>
    <w:rsid w:val="00EC007A"/>
    <w:rsid w:val="00EC0576"/>
    <w:rsid w:val="00EC06CE"/>
    <w:rsid w:val="00EC0A13"/>
    <w:rsid w:val="00EC0A76"/>
    <w:rsid w:val="00EC0CEB"/>
    <w:rsid w:val="00EC1735"/>
    <w:rsid w:val="00EC1E50"/>
    <w:rsid w:val="00EC2302"/>
    <w:rsid w:val="00EC24D2"/>
    <w:rsid w:val="00EC2C47"/>
    <w:rsid w:val="00EC3382"/>
    <w:rsid w:val="00EC3992"/>
    <w:rsid w:val="00EC3A80"/>
    <w:rsid w:val="00EC486D"/>
    <w:rsid w:val="00EC4D98"/>
    <w:rsid w:val="00EC5667"/>
    <w:rsid w:val="00EC5D08"/>
    <w:rsid w:val="00EC62EE"/>
    <w:rsid w:val="00EC6617"/>
    <w:rsid w:val="00EC667C"/>
    <w:rsid w:val="00EC6E72"/>
    <w:rsid w:val="00EC7A83"/>
    <w:rsid w:val="00EC7CDB"/>
    <w:rsid w:val="00ED0051"/>
    <w:rsid w:val="00ED00C4"/>
    <w:rsid w:val="00ED0954"/>
    <w:rsid w:val="00ED0CD1"/>
    <w:rsid w:val="00ED0ECC"/>
    <w:rsid w:val="00ED100D"/>
    <w:rsid w:val="00ED1DF2"/>
    <w:rsid w:val="00ED2207"/>
    <w:rsid w:val="00ED2995"/>
    <w:rsid w:val="00ED31EF"/>
    <w:rsid w:val="00ED332F"/>
    <w:rsid w:val="00ED3561"/>
    <w:rsid w:val="00ED3686"/>
    <w:rsid w:val="00ED3BAE"/>
    <w:rsid w:val="00ED3EE4"/>
    <w:rsid w:val="00ED428C"/>
    <w:rsid w:val="00ED498F"/>
    <w:rsid w:val="00ED4C29"/>
    <w:rsid w:val="00ED4CBB"/>
    <w:rsid w:val="00ED57D1"/>
    <w:rsid w:val="00ED59C2"/>
    <w:rsid w:val="00ED5B2D"/>
    <w:rsid w:val="00ED6309"/>
    <w:rsid w:val="00ED6C59"/>
    <w:rsid w:val="00ED6F95"/>
    <w:rsid w:val="00ED768B"/>
    <w:rsid w:val="00EE01EB"/>
    <w:rsid w:val="00EE163C"/>
    <w:rsid w:val="00EE1CF8"/>
    <w:rsid w:val="00EE2CF6"/>
    <w:rsid w:val="00EE2D6D"/>
    <w:rsid w:val="00EE3219"/>
    <w:rsid w:val="00EE4548"/>
    <w:rsid w:val="00EE46B0"/>
    <w:rsid w:val="00EE47C4"/>
    <w:rsid w:val="00EE4B42"/>
    <w:rsid w:val="00EE4C87"/>
    <w:rsid w:val="00EE4CD1"/>
    <w:rsid w:val="00EE53E5"/>
    <w:rsid w:val="00EE569E"/>
    <w:rsid w:val="00EE5E49"/>
    <w:rsid w:val="00EE5EBC"/>
    <w:rsid w:val="00EE60C5"/>
    <w:rsid w:val="00EE65D3"/>
    <w:rsid w:val="00EE6833"/>
    <w:rsid w:val="00EE6B45"/>
    <w:rsid w:val="00EE779B"/>
    <w:rsid w:val="00EE7E21"/>
    <w:rsid w:val="00EF2C28"/>
    <w:rsid w:val="00EF2DC8"/>
    <w:rsid w:val="00EF324D"/>
    <w:rsid w:val="00EF3658"/>
    <w:rsid w:val="00EF3B85"/>
    <w:rsid w:val="00EF425B"/>
    <w:rsid w:val="00EF42C0"/>
    <w:rsid w:val="00EF44E3"/>
    <w:rsid w:val="00EF469C"/>
    <w:rsid w:val="00EF5231"/>
    <w:rsid w:val="00EF5AC2"/>
    <w:rsid w:val="00EF67E0"/>
    <w:rsid w:val="00EF68FB"/>
    <w:rsid w:val="00EF6AFB"/>
    <w:rsid w:val="00EF6C1C"/>
    <w:rsid w:val="00EF6FDC"/>
    <w:rsid w:val="00EF7819"/>
    <w:rsid w:val="00EF7C73"/>
    <w:rsid w:val="00F009C9"/>
    <w:rsid w:val="00F00B86"/>
    <w:rsid w:val="00F01A6D"/>
    <w:rsid w:val="00F02CA5"/>
    <w:rsid w:val="00F03013"/>
    <w:rsid w:val="00F03998"/>
    <w:rsid w:val="00F03B4B"/>
    <w:rsid w:val="00F04314"/>
    <w:rsid w:val="00F04647"/>
    <w:rsid w:val="00F04762"/>
    <w:rsid w:val="00F047DC"/>
    <w:rsid w:val="00F048E0"/>
    <w:rsid w:val="00F049A7"/>
    <w:rsid w:val="00F055D8"/>
    <w:rsid w:val="00F055E9"/>
    <w:rsid w:val="00F059F0"/>
    <w:rsid w:val="00F05A44"/>
    <w:rsid w:val="00F05C78"/>
    <w:rsid w:val="00F05DB3"/>
    <w:rsid w:val="00F060E9"/>
    <w:rsid w:val="00F06E88"/>
    <w:rsid w:val="00F06EA2"/>
    <w:rsid w:val="00F07355"/>
    <w:rsid w:val="00F07747"/>
    <w:rsid w:val="00F0791A"/>
    <w:rsid w:val="00F07EDD"/>
    <w:rsid w:val="00F1026B"/>
    <w:rsid w:val="00F10455"/>
    <w:rsid w:val="00F1136B"/>
    <w:rsid w:val="00F1195F"/>
    <w:rsid w:val="00F11CA0"/>
    <w:rsid w:val="00F11F1D"/>
    <w:rsid w:val="00F1268D"/>
    <w:rsid w:val="00F12F1B"/>
    <w:rsid w:val="00F1333C"/>
    <w:rsid w:val="00F1420D"/>
    <w:rsid w:val="00F14D2C"/>
    <w:rsid w:val="00F15BCB"/>
    <w:rsid w:val="00F15D25"/>
    <w:rsid w:val="00F16520"/>
    <w:rsid w:val="00F168CD"/>
    <w:rsid w:val="00F16BEE"/>
    <w:rsid w:val="00F16C84"/>
    <w:rsid w:val="00F173DD"/>
    <w:rsid w:val="00F17D00"/>
    <w:rsid w:val="00F2070D"/>
    <w:rsid w:val="00F20D99"/>
    <w:rsid w:val="00F21A96"/>
    <w:rsid w:val="00F222D7"/>
    <w:rsid w:val="00F223AA"/>
    <w:rsid w:val="00F22903"/>
    <w:rsid w:val="00F22C9A"/>
    <w:rsid w:val="00F230BC"/>
    <w:rsid w:val="00F2311E"/>
    <w:rsid w:val="00F23529"/>
    <w:rsid w:val="00F23CCA"/>
    <w:rsid w:val="00F24216"/>
    <w:rsid w:val="00F248BA"/>
    <w:rsid w:val="00F253FB"/>
    <w:rsid w:val="00F25C8A"/>
    <w:rsid w:val="00F25CE8"/>
    <w:rsid w:val="00F2625A"/>
    <w:rsid w:val="00F262E7"/>
    <w:rsid w:val="00F27B02"/>
    <w:rsid w:val="00F27CC2"/>
    <w:rsid w:val="00F306F2"/>
    <w:rsid w:val="00F30CD3"/>
    <w:rsid w:val="00F3102F"/>
    <w:rsid w:val="00F31F07"/>
    <w:rsid w:val="00F3238F"/>
    <w:rsid w:val="00F33CB1"/>
    <w:rsid w:val="00F33E41"/>
    <w:rsid w:val="00F347D3"/>
    <w:rsid w:val="00F348C7"/>
    <w:rsid w:val="00F34C7F"/>
    <w:rsid w:val="00F3519D"/>
    <w:rsid w:val="00F35723"/>
    <w:rsid w:val="00F35C08"/>
    <w:rsid w:val="00F36515"/>
    <w:rsid w:val="00F36970"/>
    <w:rsid w:val="00F36B3C"/>
    <w:rsid w:val="00F36CD7"/>
    <w:rsid w:val="00F41C08"/>
    <w:rsid w:val="00F42C38"/>
    <w:rsid w:val="00F4399F"/>
    <w:rsid w:val="00F45117"/>
    <w:rsid w:val="00F45794"/>
    <w:rsid w:val="00F4579A"/>
    <w:rsid w:val="00F45AAB"/>
    <w:rsid w:val="00F45C40"/>
    <w:rsid w:val="00F4612C"/>
    <w:rsid w:val="00F4647D"/>
    <w:rsid w:val="00F46BF4"/>
    <w:rsid w:val="00F46FF1"/>
    <w:rsid w:val="00F473BA"/>
    <w:rsid w:val="00F47A3A"/>
    <w:rsid w:val="00F501CD"/>
    <w:rsid w:val="00F5021A"/>
    <w:rsid w:val="00F5031D"/>
    <w:rsid w:val="00F504D0"/>
    <w:rsid w:val="00F517EC"/>
    <w:rsid w:val="00F517EE"/>
    <w:rsid w:val="00F51BD3"/>
    <w:rsid w:val="00F5204E"/>
    <w:rsid w:val="00F52F77"/>
    <w:rsid w:val="00F53EDE"/>
    <w:rsid w:val="00F544DE"/>
    <w:rsid w:val="00F54F8B"/>
    <w:rsid w:val="00F55822"/>
    <w:rsid w:val="00F5621B"/>
    <w:rsid w:val="00F56B37"/>
    <w:rsid w:val="00F56B4F"/>
    <w:rsid w:val="00F56B84"/>
    <w:rsid w:val="00F5747C"/>
    <w:rsid w:val="00F57AC1"/>
    <w:rsid w:val="00F57D03"/>
    <w:rsid w:val="00F60012"/>
    <w:rsid w:val="00F6104C"/>
    <w:rsid w:val="00F6109E"/>
    <w:rsid w:val="00F61AE4"/>
    <w:rsid w:val="00F6221F"/>
    <w:rsid w:val="00F62532"/>
    <w:rsid w:val="00F629B5"/>
    <w:rsid w:val="00F62BF1"/>
    <w:rsid w:val="00F63545"/>
    <w:rsid w:val="00F63880"/>
    <w:rsid w:val="00F641A6"/>
    <w:rsid w:val="00F6441A"/>
    <w:rsid w:val="00F64740"/>
    <w:rsid w:val="00F64956"/>
    <w:rsid w:val="00F64A44"/>
    <w:rsid w:val="00F65C9F"/>
    <w:rsid w:val="00F65D34"/>
    <w:rsid w:val="00F660B2"/>
    <w:rsid w:val="00F66462"/>
    <w:rsid w:val="00F667A1"/>
    <w:rsid w:val="00F66820"/>
    <w:rsid w:val="00F66A85"/>
    <w:rsid w:val="00F66D1C"/>
    <w:rsid w:val="00F67A50"/>
    <w:rsid w:val="00F67AA8"/>
    <w:rsid w:val="00F67FF6"/>
    <w:rsid w:val="00F702ED"/>
    <w:rsid w:val="00F708A1"/>
    <w:rsid w:val="00F7096C"/>
    <w:rsid w:val="00F70ED3"/>
    <w:rsid w:val="00F718B3"/>
    <w:rsid w:val="00F71A6F"/>
    <w:rsid w:val="00F7243E"/>
    <w:rsid w:val="00F72EB6"/>
    <w:rsid w:val="00F73EA2"/>
    <w:rsid w:val="00F743DC"/>
    <w:rsid w:val="00F7462D"/>
    <w:rsid w:val="00F75C5A"/>
    <w:rsid w:val="00F767FB"/>
    <w:rsid w:val="00F76986"/>
    <w:rsid w:val="00F7749E"/>
    <w:rsid w:val="00F77A19"/>
    <w:rsid w:val="00F80B8A"/>
    <w:rsid w:val="00F80F35"/>
    <w:rsid w:val="00F81EE0"/>
    <w:rsid w:val="00F825D0"/>
    <w:rsid w:val="00F83B67"/>
    <w:rsid w:val="00F84637"/>
    <w:rsid w:val="00F851D5"/>
    <w:rsid w:val="00F8521D"/>
    <w:rsid w:val="00F86391"/>
    <w:rsid w:val="00F86847"/>
    <w:rsid w:val="00F87DBD"/>
    <w:rsid w:val="00F90037"/>
    <w:rsid w:val="00F9057C"/>
    <w:rsid w:val="00F90B52"/>
    <w:rsid w:val="00F90BA0"/>
    <w:rsid w:val="00F91157"/>
    <w:rsid w:val="00F911B3"/>
    <w:rsid w:val="00F91625"/>
    <w:rsid w:val="00F91FFD"/>
    <w:rsid w:val="00F9250A"/>
    <w:rsid w:val="00F92773"/>
    <w:rsid w:val="00F92D34"/>
    <w:rsid w:val="00F930D5"/>
    <w:rsid w:val="00F93770"/>
    <w:rsid w:val="00F941A7"/>
    <w:rsid w:val="00F9478D"/>
    <w:rsid w:val="00F9487F"/>
    <w:rsid w:val="00F94C5A"/>
    <w:rsid w:val="00F94FAC"/>
    <w:rsid w:val="00F951A4"/>
    <w:rsid w:val="00F9571E"/>
    <w:rsid w:val="00F95D6B"/>
    <w:rsid w:val="00F96345"/>
    <w:rsid w:val="00F96850"/>
    <w:rsid w:val="00F96A5C"/>
    <w:rsid w:val="00F9762D"/>
    <w:rsid w:val="00F9770D"/>
    <w:rsid w:val="00F97B8C"/>
    <w:rsid w:val="00FA035F"/>
    <w:rsid w:val="00FA083B"/>
    <w:rsid w:val="00FA0B04"/>
    <w:rsid w:val="00FA1621"/>
    <w:rsid w:val="00FA175E"/>
    <w:rsid w:val="00FA1E81"/>
    <w:rsid w:val="00FA1FBD"/>
    <w:rsid w:val="00FA33E7"/>
    <w:rsid w:val="00FA4284"/>
    <w:rsid w:val="00FA5123"/>
    <w:rsid w:val="00FA5C65"/>
    <w:rsid w:val="00FA6088"/>
    <w:rsid w:val="00FA6495"/>
    <w:rsid w:val="00FA64F6"/>
    <w:rsid w:val="00FA6D1E"/>
    <w:rsid w:val="00FA6F7D"/>
    <w:rsid w:val="00FA73BD"/>
    <w:rsid w:val="00FA7E60"/>
    <w:rsid w:val="00FB0D8F"/>
    <w:rsid w:val="00FB1546"/>
    <w:rsid w:val="00FB15D4"/>
    <w:rsid w:val="00FB16C5"/>
    <w:rsid w:val="00FB2429"/>
    <w:rsid w:val="00FB24CF"/>
    <w:rsid w:val="00FB2C0B"/>
    <w:rsid w:val="00FB2C1F"/>
    <w:rsid w:val="00FB2E8C"/>
    <w:rsid w:val="00FB2E9E"/>
    <w:rsid w:val="00FB3460"/>
    <w:rsid w:val="00FB39D4"/>
    <w:rsid w:val="00FB3BD3"/>
    <w:rsid w:val="00FB464A"/>
    <w:rsid w:val="00FB48D7"/>
    <w:rsid w:val="00FB4B32"/>
    <w:rsid w:val="00FB4CED"/>
    <w:rsid w:val="00FB4FD7"/>
    <w:rsid w:val="00FB5216"/>
    <w:rsid w:val="00FB52EE"/>
    <w:rsid w:val="00FB5E74"/>
    <w:rsid w:val="00FB62C5"/>
    <w:rsid w:val="00FB75DB"/>
    <w:rsid w:val="00FB7E33"/>
    <w:rsid w:val="00FB7EC5"/>
    <w:rsid w:val="00FC0205"/>
    <w:rsid w:val="00FC034D"/>
    <w:rsid w:val="00FC1A60"/>
    <w:rsid w:val="00FC1C46"/>
    <w:rsid w:val="00FC1C8A"/>
    <w:rsid w:val="00FC1F18"/>
    <w:rsid w:val="00FC2147"/>
    <w:rsid w:val="00FC219F"/>
    <w:rsid w:val="00FC2E17"/>
    <w:rsid w:val="00FC3059"/>
    <w:rsid w:val="00FC34A0"/>
    <w:rsid w:val="00FC3BFF"/>
    <w:rsid w:val="00FC3C74"/>
    <w:rsid w:val="00FC4631"/>
    <w:rsid w:val="00FC466A"/>
    <w:rsid w:val="00FC631F"/>
    <w:rsid w:val="00FC669A"/>
    <w:rsid w:val="00FC6EE1"/>
    <w:rsid w:val="00FC7016"/>
    <w:rsid w:val="00FC75CF"/>
    <w:rsid w:val="00FC7EB8"/>
    <w:rsid w:val="00FD01B8"/>
    <w:rsid w:val="00FD077C"/>
    <w:rsid w:val="00FD098D"/>
    <w:rsid w:val="00FD1A7B"/>
    <w:rsid w:val="00FD1F04"/>
    <w:rsid w:val="00FD314C"/>
    <w:rsid w:val="00FD3698"/>
    <w:rsid w:val="00FD44B3"/>
    <w:rsid w:val="00FD4A30"/>
    <w:rsid w:val="00FD4C68"/>
    <w:rsid w:val="00FD5407"/>
    <w:rsid w:val="00FD58D7"/>
    <w:rsid w:val="00FD5E02"/>
    <w:rsid w:val="00FD5FB6"/>
    <w:rsid w:val="00FD5FBE"/>
    <w:rsid w:val="00FD600D"/>
    <w:rsid w:val="00FD602C"/>
    <w:rsid w:val="00FD73E8"/>
    <w:rsid w:val="00FE0285"/>
    <w:rsid w:val="00FE0707"/>
    <w:rsid w:val="00FE0CF0"/>
    <w:rsid w:val="00FE12D9"/>
    <w:rsid w:val="00FE144B"/>
    <w:rsid w:val="00FE1F4C"/>
    <w:rsid w:val="00FE2459"/>
    <w:rsid w:val="00FE2E80"/>
    <w:rsid w:val="00FE3C49"/>
    <w:rsid w:val="00FE42F6"/>
    <w:rsid w:val="00FE4B22"/>
    <w:rsid w:val="00FE4BBD"/>
    <w:rsid w:val="00FE5204"/>
    <w:rsid w:val="00FE56D1"/>
    <w:rsid w:val="00FE5BA6"/>
    <w:rsid w:val="00FE5DE1"/>
    <w:rsid w:val="00FE6CCD"/>
    <w:rsid w:val="00FE756D"/>
    <w:rsid w:val="00FF1189"/>
    <w:rsid w:val="00FF144A"/>
    <w:rsid w:val="00FF14D4"/>
    <w:rsid w:val="00FF15FF"/>
    <w:rsid w:val="00FF21AA"/>
    <w:rsid w:val="00FF27FA"/>
    <w:rsid w:val="00FF2A4F"/>
    <w:rsid w:val="00FF2BD1"/>
    <w:rsid w:val="00FF314E"/>
    <w:rsid w:val="00FF34FB"/>
    <w:rsid w:val="00FF3CBA"/>
    <w:rsid w:val="00FF3F49"/>
    <w:rsid w:val="00FF4630"/>
    <w:rsid w:val="00FF51F9"/>
    <w:rsid w:val="00FF6169"/>
    <w:rsid w:val="00FF73BE"/>
    <w:rsid w:val="00FF7A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CB6D3E"/>
    <w:pPr>
      <w:widowControl w:val="0"/>
      <w:snapToGrid w:val="0"/>
      <w:spacing w:line="360" w:lineRule="auto"/>
      <w:jc w:val="both"/>
    </w:pPr>
    <w:rPr>
      <w:rFonts w:ascii="Times New Roman" w:eastAsia="仿宋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086FFC"/>
    <w:pPr>
      <w:keepNext/>
      <w:keepLines/>
      <w:numPr>
        <w:numId w:val="1"/>
      </w:numPr>
      <w:spacing w:before="240"/>
      <w:outlineLvl w:val="0"/>
    </w:pPr>
    <w:rPr>
      <w:rFonts w:eastAsia="黑体"/>
      <w:b/>
      <w:bCs/>
      <w:kern w:val="44"/>
      <w:sz w:val="32"/>
      <w:szCs w:val="44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rsid w:val="009933A9"/>
    <w:pPr>
      <w:keepNext/>
      <w:keepLines/>
      <w:numPr>
        <w:ilvl w:val="1"/>
        <w:numId w:val="1"/>
      </w:numPr>
      <w:spacing w:before="100" w:afterLines="100" w:line="240" w:lineRule="auto"/>
      <w:ind w:rightChars="100" w:right="240"/>
      <w:outlineLvl w:val="1"/>
    </w:pPr>
    <w:rPr>
      <w:rFonts w:eastAsia="黑体"/>
      <w:b/>
      <w:bCs/>
      <w:sz w:val="28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rsid w:val="00086FFC"/>
    <w:pPr>
      <w:keepNext/>
      <w:keepLines/>
      <w:numPr>
        <w:ilvl w:val="2"/>
        <w:numId w:val="1"/>
      </w:numPr>
      <w:spacing w:before="260" w:line="415" w:lineRule="auto"/>
      <w:outlineLvl w:val="2"/>
    </w:pPr>
    <w:rPr>
      <w:rFonts w:eastAsia="黑体"/>
      <w:b/>
      <w:bCs/>
      <w:szCs w:val="32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rsid w:val="004C2F68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Cambria" w:eastAsia="宋体" w:hAnsi="Cambria"/>
      <w:b/>
      <w:bCs/>
      <w:sz w:val="21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1333C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rFonts w:eastAsia="宋体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1333C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Cambria" w:eastAsia="宋体" w:hAnsi="Cambria"/>
      <w:b/>
      <w:bCs/>
    </w:rPr>
  </w:style>
  <w:style w:type="paragraph" w:styleId="Heading7">
    <w:name w:val="heading 7"/>
    <w:basedOn w:val="Normal"/>
    <w:next w:val="Normal"/>
    <w:link w:val="Heading7Char"/>
    <w:uiPriority w:val="99"/>
    <w:qFormat/>
    <w:rsid w:val="00F1333C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rFonts w:eastAsia="宋体"/>
      <w:b/>
      <w:b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F1333C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Cambria" w:eastAsia="宋体" w:hAnsi="Cambria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1333C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Cambria" w:eastAsia="宋体" w:hAnsi="Cambria"/>
      <w:sz w:val="21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86FFC"/>
    <w:rPr>
      <w:rFonts w:ascii="Times New Roman" w:eastAsia="黑体" w:hAnsi="Times New Roman"/>
      <w:b/>
      <w:kern w:val="44"/>
      <w:sz w:val="44"/>
      <w:lang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33A9"/>
    <w:rPr>
      <w:rFonts w:ascii="Times New Roman" w:eastAsia="黑体" w:hAnsi="Times New Roman"/>
      <w:b/>
      <w:kern w:val="2"/>
      <w:sz w:val="32"/>
      <w:lang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086FFC"/>
    <w:rPr>
      <w:rFonts w:ascii="Times New Roman" w:eastAsia="黑体" w:hAnsi="Times New Roman"/>
      <w:b/>
      <w:kern w:val="2"/>
      <w:sz w:val="32"/>
      <w:lang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4C2F68"/>
    <w:rPr>
      <w:rFonts w:ascii="Cambria" w:hAnsi="Cambria"/>
      <w:b/>
      <w:kern w:val="2"/>
      <w:sz w:val="28"/>
      <w:lang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F1333C"/>
    <w:rPr>
      <w:rFonts w:ascii="Times New Roman" w:hAnsi="Times New Roman"/>
      <w:b/>
      <w:kern w:val="2"/>
      <w:sz w:val="28"/>
      <w:lang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F1333C"/>
    <w:rPr>
      <w:rFonts w:ascii="Cambria" w:hAnsi="Cambria"/>
      <w:b/>
      <w:kern w:val="2"/>
      <w:sz w:val="24"/>
      <w:lang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F1333C"/>
    <w:rPr>
      <w:rFonts w:ascii="Times New Roman" w:hAnsi="Times New Roman"/>
      <w:b/>
      <w:kern w:val="2"/>
      <w:sz w:val="24"/>
      <w:lang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F1333C"/>
    <w:rPr>
      <w:rFonts w:ascii="Cambria" w:hAnsi="Cambria"/>
      <w:kern w:val="2"/>
      <w:sz w:val="24"/>
      <w:lang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F1333C"/>
    <w:rPr>
      <w:rFonts w:ascii="Cambria" w:hAnsi="Cambria"/>
      <w:kern w:val="2"/>
      <w:sz w:val="21"/>
      <w:lang/>
    </w:rPr>
  </w:style>
  <w:style w:type="paragraph" w:styleId="Header">
    <w:name w:val="header"/>
    <w:basedOn w:val="Normal"/>
    <w:link w:val="HeaderChar"/>
    <w:uiPriority w:val="99"/>
    <w:rsid w:val="00FA6F7D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rFonts w:ascii="Calibri" w:eastAsia="宋体" w:hAnsi="Calibri"/>
      <w:kern w:val="0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FA6F7D"/>
    <w:rPr>
      <w:sz w:val="18"/>
    </w:rPr>
  </w:style>
  <w:style w:type="paragraph" w:styleId="Footer">
    <w:name w:val="footer"/>
    <w:basedOn w:val="Normal"/>
    <w:link w:val="FooterChar"/>
    <w:uiPriority w:val="99"/>
    <w:rsid w:val="00FA6F7D"/>
    <w:pPr>
      <w:tabs>
        <w:tab w:val="center" w:pos="4153"/>
        <w:tab w:val="right" w:pos="8306"/>
      </w:tabs>
      <w:jc w:val="left"/>
    </w:pPr>
    <w:rPr>
      <w:rFonts w:ascii="Calibri" w:eastAsia="宋体" w:hAnsi="Calibri"/>
      <w:kern w:val="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FA6F7D"/>
    <w:rPr>
      <w:sz w:val="18"/>
    </w:rPr>
  </w:style>
  <w:style w:type="paragraph" w:styleId="ListParagraph">
    <w:name w:val="List Paragraph"/>
    <w:basedOn w:val="Normal"/>
    <w:link w:val="ListParagraphChar"/>
    <w:uiPriority w:val="99"/>
    <w:qFormat/>
    <w:rsid w:val="00FA6F7D"/>
    <w:pPr>
      <w:ind w:firstLineChars="200" w:firstLine="420"/>
    </w:pPr>
  </w:style>
  <w:style w:type="paragraph" w:styleId="DocumentMap">
    <w:name w:val="Document Map"/>
    <w:basedOn w:val="Normal"/>
    <w:link w:val="DocumentMapChar"/>
    <w:uiPriority w:val="99"/>
    <w:semiHidden/>
    <w:rsid w:val="00F66D1C"/>
    <w:rPr>
      <w:rFonts w:ascii="宋体" w:eastAsia="宋体" w:hAnsi="Calibri"/>
      <w:kern w:val="0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F66D1C"/>
    <w:rPr>
      <w:rFonts w:ascii="宋体" w:eastAsia="宋体"/>
      <w:sz w:val="18"/>
    </w:rPr>
  </w:style>
  <w:style w:type="table" w:styleId="TableGrid">
    <w:name w:val="Table Grid"/>
    <w:basedOn w:val="TableNormal"/>
    <w:uiPriority w:val="99"/>
    <w:rsid w:val="004D34A9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CE257F"/>
    <w:pPr>
      <w:spacing w:line="240" w:lineRule="auto"/>
    </w:pPr>
    <w:rPr>
      <w:rFonts w:ascii="Calibri" w:eastAsia="宋体" w:hAnsi="Calibr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E257F"/>
    <w:rPr>
      <w:kern w:val="2"/>
      <w:sz w:val="18"/>
    </w:rPr>
  </w:style>
  <w:style w:type="paragraph" w:styleId="Date">
    <w:name w:val="Date"/>
    <w:basedOn w:val="Normal"/>
    <w:next w:val="Normal"/>
    <w:link w:val="DateChar"/>
    <w:uiPriority w:val="99"/>
    <w:semiHidden/>
    <w:rsid w:val="00051186"/>
    <w:pPr>
      <w:ind w:leftChars="2500" w:left="100"/>
    </w:pPr>
    <w:rPr>
      <w:rFonts w:ascii="Calibri" w:eastAsia="宋体" w:hAnsi="Calibri"/>
      <w:sz w:val="23"/>
    </w:rPr>
  </w:style>
  <w:style w:type="character" w:customStyle="1" w:styleId="DateChar">
    <w:name w:val="Date Char"/>
    <w:basedOn w:val="DefaultParagraphFont"/>
    <w:link w:val="Date"/>
    <w:uiPriority w:val="99"/>
    <w:semiHidden/>
    <w:locked/>
    <w:rsid w:val="00051186"/>
    <w:rPr>
      <w:kern w:val="2"/>
      <w:sz w:val="24"/>
    </w:rPr>
  </w:style>
  <w:style w:type="paragraph" w:styleId="TOCHeading">
    <w:name w:val="TOC Heading"/>
    <w:basedOn w:val="Heading1"/>
    <w:next w:val="Normal"/>
    <w:uiPriority w:val="99"/>
    <w:qFormat/>
    <w:rsid w:val="002D5578"/>
    <w:pPr>
      <w:widowControl/>
      <w:numPr>
        <w:numId w:val="0"/>
      </w:numPr>
      <w:snapToGrid/>
      <w:spacing w:before="480" w:line="276" w:lineRule="auto"/>
      <w:jc w:val="left"/>
      <w:outlineLvl w:val="9"/>
    </w:pPr>
    <w:rPr>
      <w:rFonts w:ascii="Cambria" w:eastAsia="宋体" w:hAnsi="Cambria"/>
      <w:color w:val="365F91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99"/>
    <w:rsid w:val="002D5578"/>
  </w:style>
  <w:style w:type="paragraph" w:styleId="TOC2">
    <w:name w:val="toc 2"/>
    <w:basedOn w:val="Normal"/>
    <w:next w:val="Normal"/>
    <w:autoRedefine/>
    <w:uiPriority w:val="99"/>
    <w:rsid w:val="002D5578"/>
    <w:pPr>
      <w:ind w:left="230"/>
    </w:pPr>
  </w:style>
  <w:style w:type="paragraph" w:styleId="TOC3">
    <w:name w:val="toc 3"/>
    <w:basedOn w:val="Normal"/>
    <w:next w:val="Normal"/>
    <w:autoRedefine/>
    <w:uiPriority w:val="99"/>
    <w:rsid w:val="002D5578"/>
    <w:pPr>
      <w:ind w:left="460"/>
    </w:pPr>
  </w:style>
  <w:style w:type="character" w:styleId="Hyperlink">
    <w:name w:val="Hyperlink"/>
    <w:basedOn w:val="DefaultParagraphFont"/>
    <w:uiPriority w:val="99"/>
    <w:rsid w:val="002D5578"/>
    <w:rPr>
      <w:rFonts w:cs="Times New Roman"/>
      <w:color w:val="0000FF"/>
      <w:u w:val="single"/>
    </w:rPr>
  </w:style>
  <w:style w:type="paragraph" w:styleId="Caption">
    <w:name w:val="caption"/>
    <w:basedOn w:val="Normal"/>
    <w:next w:val="Normal"/>
    <w:uiPriority w:val="99"/>
    <w:qFormat/>
    <w:rsid w:val="009621DF"/>
    <w:rPr>
      <w:rFonts w:ascii="Cambria" w:eastAsia="黑体" w:hAnsi="Cambria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rsid w:val="003E6BE1"/>
    <w:rPr>
      <w:rFonts w:cs="Times New Roman"/>
      <w:sz w:val="21"/>
    </w:rPr>
  </w:style>
  <w:style w:type="paragraph" w:styleId="CommentText">
    <w:name w:val="annotation text"/>
    <w:basedOn w:val="Normal"/>
    <w:link w:val="CommentTextChar"/>
    <w:uiPriority w:val="99"/>
    <w:semiHidden/>
    <w:rsid w:val="003E6BE1"/>
    <w:pPr>
      <w:jc w:val="left"/>
    </w:pPr>
    <w:rPr>
      <w:rFonts w:ascii="Calibri" w:eastAsia="宋体" w:hAnsi="Calibri"/>
      <w:sz w:val="23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3E6BE1"/>
    <w:rPr>
      <w:kern w:val="2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E6B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3E6BE1"/>
    <w:rPr>
      <w:b/>
    </w:rPr>
  </w:style>
  <w:style w:type="paragraph" w:customStyle="1" w:styleId="a">
    <w:name w:val="图片标注"/>
    <w:basedOn w:val="Normal"/>
    <w:link w:val="Char"/>
    <w:uiPriority w:val="99"/>
    <w:rsid w:val="00437E3C"/>
    <w:pPr>
      <w:spacing w:afterLines="100" w:line="240" w:lineRule="auto"/>
      <w:jc w:val="center"/>
    </w:pPr>
    <w:rPr>
      <w:rFonts w:ascii="黑体" w:eastAsia="黑体" w:hAnsi="黑体"/>
      <w:noProof/>
    </w:rPr>
  </w:style>
  <w:style w:type="character" w:customStyle="1" w:styleId="Char">
    <w:name w:val="图片标注 Char"/>
    <w:link w:val="a"/>
    <w:uiPriority w:val="99"/>
    <w:locked/>
    <w:rsid w:val="00437E3C"/>
    <w:rPr>
      <w:rFonts w:ascii="黑体" w:eastAsia="黑体" w:hAnsi="黑体"/>
      <w:noProof/>
      <w:kern w:val="2"/>
      <w:sz w:val="24"/>
    </w:rPr>
  </w:style>
  <w:style w:type="paragraph" w:customStyle="1" w:styleId="1">
    <w:name w:val="列出段落1"/>
    <w:basedOn w:val="Normal"/>
    <w:uiPriority w:val="99"/>
    <w:rsid w:val="003A2C33"/>
    <w:pPr>
      <w:spacing w:after="120"/>
      <w:ind w:firstLineChars="200" w:firstLine="420"/>
    </w:pPr>
  </w:style>
  <w:style w:type="paragraph" w:customStyle="1" w:styleId="a0">
    <w:name w:val="正文标题"/>
    <w:basedOn w:val="Normal"/>
    <w:next w:val="Normal"/>
    <w:link w:val="Char0"/>
    <w:uiPriority w:val="99"/>
    <w:rsid w:val="00C35C35"/>
    <w:pPr>
      <w:spacing w:beforeLines="50"/>
      <w:ind w:leftChars="200" w:left="200"/>
    </w:pPr>
    <w:rPr>
      <w:b/>
    </w:rPr>
  </w:style>
  <w:style w:type="character" w:customStyle="1" w:styleId="Char0">
    <w:name w:val="正文标题 Char"/>
    <w:basedOn w:val="DefaultParagraphFont"/>
    <w:link w:val="a0"/>
    <w:uiPriority w:val="99"/>
    <w:locked/>
    <w:rsid w:val="00C35C35"/>
    <w:rPr>
      <w:rFonts w:ascii="Times New Roman" w:hAnsi="Times New Roman" w:cs="Times New Roman"/>
      <w:b/>
      <w:kern w:val="2"/>
      <w:sz w:val="24"/>
      <w:szCs w:val="24"/>
      <w:lang/>
    </w:rPr>
  </w:style>
  <w:style w:type="character" w:styleId="SubtleEmphasis">
    <w:name w:val="Subtle Emphasis"/>
    <w:basedOn w:val="DefaultParagraphFont"/>
    <w:uiPriority w:val="99"/>
    <w:qFormat/>
    <w:rsid w:val="00D139D1"/>
    <w:rPr>
      <w:rFonts w:cs="Times New Roman"/>
      <w:i/>
      <w:iCs/>
      <w:color w:val="404040"/>
    </w:rPr>
  </w:style>
  <w:style w:type="character" w:customStyle="1" w:styleId="UnresolvedMention">
    <w:name w:val="Unresolved Mention"/>
    <w:basedOn w:val="DefaultParagraphFont"/>
    <w:uiPriority w:val="99"/>
    <w:semiHidden/>
    <w:rsid w:val="00955654"/>
    <w:rPr>
      <w:rFonts w:cs="Times New Roman"/>
      <w:color w:val="605E5C"/>
      <w:shd w:val="clear" w:color="auto" w:fill="E1DFDD"/>
    </w:rPr>
  </w:style>
  <w:style w:type="paragraph" w:customStyle="1" w:styleId="a1">
    <w:name w:val="图片"/>
    <w:basedOn w:val="a"/>
    <w:link w:val="a2"/>
    <w:uiPriority w:val="99"/>
    <w:rsid w:val="007F76AD"/>
    <w:pPr>
      <w:spacing w:afterLines="0" w:line="360" w:lineRule="auto"/>
    </w:pPr>
  </w:style>
  <w:style w:type="character" w:customStyle="1" w:styleId="a2">
    <w:name w:val="图片 字符"/>
    <w:basedOn w:val="Char"/>
    <w:link w:val="a1"/>
    <w:uiPriority w:val="99"/>
    <w:locked/>
    <w:rsid w:val="007F76AD"/>
    <w:rPr>
      <w:rFonts w:cs="Times New Roman"/>
      <w:szCs w:val="24"/>
    </w:rPr>
  </w:style>
  <w:style w:type="character" w:customStyle="1" w:styleId="ListParagraphChar">
    <w:name w:val="List Paragraph Char"/>
    <w:link w:val="ListParagraph"/>
    <w:uiPriority w:val="99"/>
    <w:locked/>
    <w:rsid w:val="00001CF9"/>
    <w:rPr>
      <w:rFonts w:ascii="Times New Roman" w:eastAsia="仿宋" w:hAnsi="Times New Roman"/>
      <w:kern w:val="2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0945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5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5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4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945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5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5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4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945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5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4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945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5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5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hyperlink" Target="https://browser.360.cn/se/" TargetMode="External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yperlink" Target="https://www.google.cn/intl/zh-CN/chrome/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ernet.zoom.com.cn/download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package" Target="embeddings/Microsoft_Visio_Drawing1.vsdx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emf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492</TotalTime>
  <Pages>14</Pages>
  <Words>316</Words>
  <Characters>1805</Characters>
  <Application>Microsoft Office Outlook</Application>
  <DocSecurity>0</DocSecurity>
  <Lines>0</Lines>
  <Paragraphs>0</Paragraphs>
  <ScaleCrop>false</ScaleCrop>
  <Company>CHINA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山东五思信息科技有限公司</dc:creator>
  <cp:keywords/>
  <dc:description/>
  <cp:lastModifiedBy>陈举欣</cp:lastModifiedBy>
  <cp:revision>300</cp:revision>
  <cp:lastPrinted>2019-12-14T16:47:00Z</cp:lastPrinted>
  <dcterms:created xsi:type="dcterms:W3CDTF">2020-03-12T14:40:00Z</dcterms:created>
  <dcterms:modified xsi:type="dcterms:W3CDTF">2020-05-07T09:39:00Z</dcterms:modified>
</cp:coreProperties>
</file>